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D9612" w14:textId="77777777" w:rsidR="00C72432" w:rsidRPr="00EA0078" w:rsidRDefault="00000000">
      <w:pPr>
        <w:spacing w:after="140"/>
        <w:jc w:val="center"/>
        <w:rPr>
          <w:rFonts w:cs="Times New Roman"/>
        </w:rPr>
      </w:pPr>
      <w:r w:rsidRPr="00EA0078">
        <w:rPr>
          <w:rFonts w:cs="Times New Roman"/>
          <w:noProof/>
        </w:rPr>
        <w:drawing>
          <wp:inline distT="0" distB="0" distL="0" distR="0" wp14:anchorId="050A11AE" wp14:editId="6E54F795">
            <wp:extent cx="917999" cy="1229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917999" cy="1229185"/>
                    </a:xfrm>
                    <a:prstGeom prst="rect">
                      <a:avLst/>
                    </a:prstGeom>
                  </pic:spPr>
                </pic:pic>
              </a:graphicData>
            </a:graphic>
          </wp:inline>
        </w:drawing>
      </w:r>
    </w:p>
    <w:p w14:paraId="5EA313F8" w14:textId="213E7723" w:rsidR="00C72432" w:rsidRPr="00EA0078" w:rsidRDefault="00000000">
      <w:pPr>
        <w:spacing w:after="160"/>
        <w:rPr>
          <w:rFonts w:cs="Times New Roman"/>
        </w:rPr>
      </w:pPr>
      <w:r w:rsidRPr="00EA0078">
        <w:rPr>
          <w:rFonts w:cs="Times New Roman"/>
        </w:rPr>
        <w:t xml:space="preserve">Na osnovu Odluke o objavi Javnog poziva za podršku omladinskim inicijativama i stvaralaštvu mladih na području grada Tuzle, broj: </w:t>
      </w:r>
      <w:r w:rsidR="008C3DE6">
        <w:rPr>
          <w:rFonts w:cs="Times New Roman"/>
        </w:rPr>
        <w:t>95</w:t>
      </w:r>
      <w:r w:rsidRPr="00EA0078">
        <w:rPr>
          <w:rFonts w:cs="Times New Roman"/>
        </w:rPr>
        <w:t xml:space="preserve">/26 od </w:t>
      </w:r>
      <w:r w:rsidR="008C3DE6">
        <w:rPr>
          <w:rFonts w:cs="Times New Roman"/>
        </w:rPr>
        <w:t>31</w:t>
      </w:r>
      <w:r w:rsidRPr="00EA0078">
        <w:rPr>
          <w:rFonts w:cs="Times New Roman"/>
        </w:rPr>
        <w:t>.</w:t>
      </w:r>
      <w:r w:rsidR="008C3DE6">
        <w:rPr>
          <w:rFonts w:cs="Times New Roman"/>
        </w:rPr>
        <w:t>8</w:t>
      </w:r>
      <w:r w:rsidRPr="00EA0078">
        <w:rPr>
          <w:rFonts w:cs="Times New Roman"/>
        </w:rPr>
        <w:t xml:space="preserve">.2026. godine, Vijeće mladih Grada Tuzla dana </w:t>
      </w:r>
      <w:r w:rsidR="008C3DE6">
        <w:rPr>
          <w:rFonts w:cs="Times New Roman"/>
        </w:rPr>
        <w:t>5</w:t>
      </w:r>
      <w:r w:rsidRPr="00EA0078">
        <w:rPr>
          <w:rFonts w:cs="Times New Roman"/>
        </w:rPr>
        <w:t>.</w:t>
      </w:r>
      <w:r w:rsidR="008C3DE6">
        <w:rPr>
          <w:rFonts w:cs="Times New Roman"/>
        </w:rPr>
        <w:t>9</w:t>
      </w:r>
      <w:r w:rsidRPr="00EA0078">
        <w:rPr>
          <w:rFonts w:cs="Times New Roman"/>
        </w:rPr>
        <w:t>.2026. godine objavljuje:</w:t>
      </w:r>
    </w:p>
    <w:p w14:paraId="4C87BA56" w14:textId="02C57BAA" w:rsidR="00C72432" w:rsidRPr="00EA0078" w:rsidRDefault="00000000" w:rsidP="00EA0078">
      <w:pPr>
        <w:keepNext/>
        <w:spacing w:after="60"/>
        <w:jc w:val="center"/>
        <w:rPr>
          <w:rFonts w:cs="Times New Roman"/>
        </w:rPr>
      </w:pPr>
      <w:r w:rsidRPr="00EA0078">
        <w:rPr>
          <w:rFonts w:cs="Times New Roman"/>
          <w:b/>
        </w:rPr>
        <w:t>JAVNI POZIV</w:t>
      </w:r>
      <w:r w:rsidR="00B077DB">
        <w:rPr>
          <w:rFonts w:cs="Times New Roman"/>
        </w:rPr>
        <w:br/>
      </w:r>
      <w:r w:rsidRPr="00EA0078">
        <w:rPr>
          <w:rFonts w:cs="Times New Roman"/>
          <w:b/>
        </w:rPr>
        <w:t>za podršku omladinskim inicijativama i stvaralaštvu mladih na području grada Tuzle</w:t>
      </w:r>
    </w:p>
    <w:p w14:paraId="0E044DE3" w14:textId="77777777" w:rsidR="00C72432" w:rsidRPr="00EA0078" w:rsidRDefault="00000000">
      <w:pPr>
        <w:pStyle w:val="Heading1"/>
        <w:rPr>
          <w:rFonts w:cs="Times New Roman"/>
          <w:sz w:val="24"/>
          <w:szCs w:val="24"/>
        </w:rPr>
      </w:pPr>
      <w:r w:rsidRPr="00EA0078">
        <w:rPr>
          <w:rFonts w:eastAsia="Times New Roman" w:cs="Times New Roman"/>
          <w:sz w:val="24"/>
          <w:szCs w:val="24"/>
        </w:rPr>
        <w:t>I – Predmet Javnog poziva</w:t>
      </w:r>
    </w:p>
    <w:p w14:paraId="562CAC5E" w14:textId="77777777" w:rsidR="00C72432" w:rsidRPr="00EA0078" w:rsidRDefault="00000000" w:rsidP="009A044E">
      <w:pPr>
        <w:ind w:firstLine="0"/>
        <w:rPr>
          <w:rFonts w:cs="Times New Roman"/>
        </w:rPr>
      </w:pPr>
      <w:r w:rsidRPr="00EA0078">
        <w:rPr>
          <w:rFonts w:cs="Times New Roman"/>
        </w:rPr>
        <w:t>Predmet ovog Javnog poziva je dodjela namjenskih sredstava za podršku inicijativama mladih i razvoju umjetničkog stvaralaštva mladih na području grada Tuzle kroz dvije odvojene programske cjeline:</w:t>
      </w:r>
    </w:p>
    <w:p w14:paraId="0ADD871D" w14:textId="4EE730EF" w:rsidR="00C72432" w:rsidRPr="00EA0078" w:rsidRDefault="00000000" w:rsidP="00F340F1">
      <w:pPr>
        <w:ind w:firstLine="0"/>
        <w:rPr>
          <w:rFonts w:cs="Times New Roman"/>
        </w:rPr>
      </w:pPr>
      <w:r w:rsidRPr="00EA0078">
        <w:rPr>
          <w:rFonts w:cs="Times New Roman"/>
          <w:b/>
        </w:rPr>
        <w:t xml:space="preserve">PROGRAM 1 </w:t>
      </w:r>
      <w:r w:rsidR="00F340F1">
        <w:rPr>
          <w:rFonts w:cs="Times New Roman"/>
          <w:b/>
        </w:rPr>
        <w:t>-</w:t>
      </w:r>
      <w:r w:rsidRPr="00EA0078">
        <w:rPr>
          <w:rFonts w:cs="Times New Roman"/>
          <w:b/>
        </w:rPr>
        <w:t xml:space="preserve"> Podrška projektima i aktivnostima neformalnih grupa mladih</w:t>
      </w:r>
      <w:r w:rsidRPr="00EA0078">
        <w:rPr>
          <w:rFonts w:cs="Times New Roman"/>
        </w:rPr>
        <w:t xml:space="preserve"> </w:t>
      </w:r>
      <w:r w:rsidR="00F340F1">
        <w:rPr>
          <w:rFonts w:cs="Times New Roman"/>
        </w:rPr>
        <w:t>-</w:t>
      </w:r>
      <w:r w:rsidRPr="00EA0078">
        <w:rPr>
          <w:rFonts w:cs="Times New Roman"/>
        </w:rPr>
        <w:t xml:space="preserve"> fond od 4.000,00 KM;</w:t>
      </w:r>
    </w:p>
    <w:p w14:paraId="6F952BC3" w14:textId="506E0811" w:rsidR="00C72432" w:rsidRPr="00EA0078" w:rsidRDefault="00000000" w:rsidP="00F340F1">
      <w:pPr>
        <w:ind w:firstLine="0"/>
        <w:rPr>
          <w:rFonts w:cs="Times New Roman"/>
        </w:rPr>
      </w:pPr>
      <w:r w:rsidRPr="00EA0078">
        <w:rPr>
          <w:rFonts w:cs="Times New Roman"/>
          <w:b/>
        </w:rPr>
        <w:t xml:space="preserve">PROGRAM 2 </w:t>
      </w:r>
      <w:r w:rsidR="00F340F1">
        <w:rPr>
          <w:rFonts w:cs="Times New Roman"/>
          <w:b/>
        </w:rPr>
        <w:t xml:space="preserve">- </w:t>
      </w:r>
      <w:r w:rsidRPr="00EA0078">
        <w:rPr>
          <w:rFonts w:cs="Times New Roman"/>
          <w:b/>
        </w:rPr>
        <w:t>Podrška stvaralaštvu mladih umjetnika</w:t>
      </w:r>
      <w:r w:rsidRPr="00EA0078">
        <w:rPr>
          <w:rFonts w:cs="Times New Roman"/>
        </w:rPr>
        <w:t xml:space="preserve"> </w:t>
      </w:r>
      <w:r w:rsidR="00F340F1">
        <w:rPr>
          <w:rFonts w:cs="Times New Roman"/>
        </w:rPr>
        <w:t>-</w:t>
      </w:r>
      <w:r w:rsidRPr="00EA0078">
        <w:rPr>
          <w:rFonts w:cs="Times New Roman"/>
        </w:rPr>
        <w:t xml:space="preserve"> fond od 2.261,00 KM.</w:t>
      </w:r>
    </w:p>
    <w:p w14:paraId="48BCDBF0" w14:textId="77777777" w:rsidR="00C72432" w:rsidRPr="00EA0078" w:rsidRDefault="00000000" w:rsidP="00F340F1">
      <w:pPr>
        <w:ind w:firstLine="0"/>
        <w:rPr>
          <w:rFonts w:cs="Times New Roman"/>
        </w:rPr>
      </w:pPr>
      <w:r w:rsidRPr="00EA0078">
        <w:rPr>
          <w:rFonts w:cs="Times New Roman"/>
          <w:b/>
        </w:rPr>
        <w:t>Ukupna vrijednost Javnog poziva iznosi 6.261,00 KM.</w:t>
      </w:r>
    </w:p>
    <w:p w14:paraId="104E6905" w14:textId="77777777" w:rsidR="00C72432" w:rsidRPr="00EA0078" w:rsidRDefault="00000000">
      <w:pPr>
        <w:pStyle w:val="Heading1"/>
        <w:rPr>
          <w:rFonts w:cs="Times New Roman"/>
          <w:sz w:val="24"/>
          <w:szCs w:val="24"/>
        </w:rPr>
      </w:pPr>
      <w:r w:rsidRPr="00EA0078">
        <w:rPr>
          <w:rFonts w:eastAsia="Times New Roman" w:cs="Times New Roman"/>
          <w:sz w:val="24"/>
          <w:szCs w:val="24"/>
        </w:rPr>
        <w:t>II – Ciljevi Javnog poziva</w:t>
      </w:r>
    </w:p>
    <w:p w14:paraId="2B1FAEB3" w14:textId="77777777" w:rsidR="00C72432" w:rsidRPr="00EA0078" w:rsidRDefault="00000000" w:rsidP="00EA0078">
      <w:pPr>
        <w:ind w:firstLine="0"/>
        <w:rPr>
          <w:rFonts w:cs="Times New Roman"/>
        </w:rPr>
      </w:pPr>
      <w:r w:rsidRPr="00EA0078">
        <w:rPr>
          <w:rFonts w:cs="Times New Roman"/>
        </w:rPr>
        <w:t>Ciljevi Javnog poziva su:</w:t>
      </w:r>
    </w:p>
    <w:p w14:paraId="797DC03F" w14:textId="77777777" w:rsidR="00C72432" w:rsidRPr="00EA0078" w:rsidRDefault="00000000">
      <w:pPr>
        <w:pStyle w:val="ListBullet1"/>
        <w:rPr>
          <w:rFonts w:cs="Times New Roman"/>
          <w:sz w:val="24"/>
        </w:rPr>
      </w:pPr>
      <w:r w:rsidRPr="00EA0078">
        <w:rPr>
          <w:rFonts w:cs="Times New Roman"/>
          <w:sz w:val="24"/>
        </w:rPr>
        <w:t>unapređenje položaja mladih i kvaliteta njihovog života na području grada Tuzle;</w:t>
      </w:r>
    </w:p>
    <w:p w14:paraId="68452C11" w14:textId="77777777" w:rsidR="00C72432" w:rsidRPr="00EA0078" w:rsidRDefault="00000000">
      <w:pPr>
        <w:pStyle w:val="ListBullet1"/>
        <w:rPr>
          <w:rFonts w:cs="Times New Roman"/>
          <w:sz w:val="24"/>
        </w:rPr>
      </w:pPr>
      <w:r w:rsidRPr="00EA0078">
        <w:rPr>
          <w:rFonts w:cs="Times New Roman"/>
          <w:sz w:val="24"/>
        </w:rPr>
        <w:t>podsticanje aktivnog učešća, volonterizma, povezivanja i odgovornog djelovanja mladih u lokalnoj zajednici;</w:t>
      </w:r>
    </w:p>
    <w:p w14:paraId="40B879B1" w14:textId="77777777" w:rsidR="00C72432" w:rsidRPr="00EA0078" w:rsidRDefault="00000000">
      <w:pPr>
        <w:pStyle w:val="ListBullet1"/>
        <w:rPr>
          <w:rFonts w:cs="Times New Roman"/>
          <w:sz w:val="24"/>
        </w:rPr>
      </w:pPr>
      <w:r w:rsidRPr="00EA0078">
        <w:rPr>
          <w:rFonts w:cs="Times New Roman"/>
          <w:sz w:val="24"/>
        </w:rPr>
        <w:t>podrška kreativnim, edukativnim, kulturnim, društvenim i inovativnim inicijativama mladih;</w:t>
      </w:r>
    </w:p>
    <w:p w14:paraId="00215C43" w14:textId="77777777" w:rsidR="00C72432" w:rsidRPr="00EA0078" w:rsidRDefault="00000000">
      <w:pPr>
        <w:pStyle w:val="ListBullet1"/>
        <w:rPr>
          <w:rFonts w:cs="Times New Roman"/>
          <w:sz w:val="24"/>
        </w:rPr>
      </w:pPr>
      <w:r w:rsidRPr="00EA0078">
        <w:rPr>
          <w:rFonts w:cs="Times New Roman"/>
          <w:sz w:val="24"/>
        </w:rPr>
        <w:t>omogućavanje mladim umjetnicima da razviju i realizuju konkretan autorski rad ili umjetnički sadržaj;</w:t>
      </w:r>
    </w:p>
    <w:p w14:paraId="1ADD2B77" w14:textId="77777777" w:rsidR="00C72432" w:rsidRPr="00EA0078" w:rsidRDefault="00000000">
      <w:pPr>
        <w:pStyle w:val="ListBullet1"/>
        <w:rPr>
          <w:rFonts w:cs="Times New Roman"/>
          <w:sz w:val="24"/>
        </w:rPr>
      </w:pPr>
      <w:r w:rsidRPr="00EA0078">
        <w:rPr>
          <w:rFonts w:cs="Times New Roman"/>
          <w:sz w:val="24"/>
        </w:rPr>
        <w:t>povećanje vidljivosti stvaralaštva mladih i obogaćivanje kulturnog života Tuzle.</w:t>
      </w:r>
    </w:p>
    <w:p w14:paraId="31D945C1" w14:textId="77777777" w:rsidR="00C72432" w:rsidRPr="00EA0078" w:rsidRDefault="00000000">
      <w:pPr>
        <w:pStyle w:val="Heading1"/>
        <w:rPr>
          <w:rFonts w:cs="Times New Roman"/>
          <w:sz w:val="24"/>
          <w:szCs w:val="24"/>
        </w:rPr>
      </w:pPr>
      <w:r w:rsidRPr="00EA0078">
        <w:rPr>
          <w:rFonts w:eastAsia="Times New Roman" w:cs="Times New Roman"/>
          <w:sz w:val="24"/>
          <w:szCs w:val="24"/>
        </w:rPr>
        <w:t>III – Pravo učešća</w:t>
      </w:r>
    </w:p>
    <w:p w14:paraId="7755D6F3" w14:textId="10CEBF43" w:rsidR="00C72432" w:rsidRPr="00EA0078" w:rsidRDefault="00000000">
      <w:pPr>
        <w:pStyle w:val="Heading2"/>
        <w:rPr>
          <w:rFonts w:cs="Times New Roman"/>
          <w:sz w:val="24"/>
          <w:szCs w:val="24"/>
        </w:rPr>
      </w:pPr>
      <w:r w:rsidRPr="00EA0078">
        <w:rPr>
          <w:rFonts w:eastAsia="Times New Roman" w:cs="Times New Roman"/>
          <w:sz w:val="24"/>
          <w:szCs w:val="24"/>
        </w:rPr>
        <w:t xml:space="preserve">3.1. Program 1 </w:t>
      </w:r>
      <w:r w:rsidR="004B6B52">
        <w:rPr>
          <w:rFonts w:eastAsia="Times New Roman" w:cs="Times New Roman"/>
          <w:sz w:val="24"/>
          <w:szCs w:val="24"/>
        </w:rPr>
        <w:t>-</w:t>
      </w:r>
      <w:r w:rsidRPr="00EA0078">
        <w:rPr>
          <w:rFonts w:eastAsia="Times New Roman" w:cs="Times New Roman"/>
          <w:sz w:val="24"/>
          <w:szCs w:val="24"/>
        </w:rPr>
        <w:t xml:space="preserve"> neformalne grupe mladih</w:t>
      </w:r>
    </w:p>
    <w:p w14:paraId="33242050" w14:textId="77777777" w:rsidR="00C72432" w:rsidRPr="00EA0078" w:rsidRDefault="00000000" w:rsidP="005E4DA7">
      <w:pPr>
        <w:ind w:firstLine="0"/>
        <w:rPr>
          <w:rFonts w:cs="Times New Roman"/>
        </w:rPr>
      </w:pPr>
      <w:r w:rsidRPr="00EA0078">
        <w:rPr>
          <w:rFonts w:cs="Times New Roman"/>
        </w:rPr>
        <w:t>Pravo učešća imaju neformalne grupe mladih sa područja grada Tuzle koje ispunjavaju sljedeće uslove:</w:t>
      </w:r>
    </w:p>
    <w:p w14:paraId="0BF8769B" w14:textId="77777777" w:rsidR="00C72432" w:rsidRPr="00EA0078" w:rsidRDefault="00000000">
      <w:pPr>
        <w:pStyle w:val="ListNumber1"/>
        <w:numPr>
          <w:ilvl w:val="0"/>
          <w:numId w:val="2"/>
        </w:numPr>
        <w:rPr>
          <w:rFonts w:cs="Times New Roman"/>
          <w:sz w:val="24"/>
        </w:rPr>
      </w:pPr>
      <w:r w:rsidRPr="00EA0078">
        <w:rPr>
          <w:rFonts w:cs="Times New Roman"/>
          <w:sz w:val="24"/>
        </w:rPr>
        <w:t>grupa ima najmanje tri (3) člana;</w:t>
      </w:r>
    </w:p>
    <w:p w14:paraId="55EACE1B" w14:textId="23745FFB" w:rsidR="00C72432" w:rsidRPr="00EA0078" w:rsidRDefault="00000000">
      <w:pPr>
        <w:pStyle w:val="ListNumber1"/>
        <w:numPr>
          <w:ilvl w:val="0"/>
          <w:numId w:val="2"/>
        </w:numPr>
        <w:rPr>
          <w:rFonts w:cs="Times New Roman"/>
          <w:sz w:val="24"/>
        </w:rPr>
      </w:pPr>
      <w:r w:rsidRPr="00EA0078">
        <w:rPr>
          <w:rFonts w:cs="Times New Roman"/>
          <w:sz w:val="24"/>
        </w:rPr>
        <w:t xml:space="preserve">najmanje 2/3 članova su mlade osobe </w:t>
      </w:r>
      <w:r w:rsidR="007756F3">
        <w:rPr>
          <w:rFonts w:cs="Times New Roman"/>
          <w:sz w:val="24"/>
        </w:rPr>
        <w:t>(</w:t>
      </w:r>
      <w:r w:rsidRPr="00EA0078">
        <w:rPr>
          <w:rFonts w:cs="Times New Roman"/>
          <w:sz w:val="24"/>
        </w:rPr>
        <w:t>od navršenih 15 do navršenih 30 godina života</w:t>
      </w:r>
      <w:r w:rsidR="007756F3">
        <w:rPr>
          <w:rFonts w:cs="Times New Roman"/>
          <w:sz w:val="24"/>
        </w:rPr>
        <w:t>)</w:t>
      </w:r>
      <w:r w:rsidRPr="00EA0078">
        <w:rPr>
          <w:rFonts w:cs="Times New Roman"/>
          <w:sz w:val="24"/>
        </w:rPr>
        <w:t>;</w:t>
      </w:r>
    </w:p>
    <w:p w14:paraId="2BF1CBAF" w14:textId="77777777" w:rsidR="00C72432" w:rsidRPr="00EA0078" w:rsidRDefault="00000000">
      <w:pPr>
        <w:pStyle w:val="ListNumber1"/>
        <w:numPr>
          <w:ilvl w:val="0"/>
          <w:numId w:val="2"/>
        </w:numPr>
        <w:rPr>
          <w:rFonts w:cs="Times New Roman"/>
          <w:sz w:val="24"/>
        </w:rPr>
      </w:pPr>
      <w:r w:rsidRPr="00EA0078">
        <w:rPr>
          <w:rFonts w:cs="Times New Roman"/>
          <w:sz w:val="24"/>
        </w:rPr>
        <w:t>najmanje jedan član grupe je punoljetan;</w:t>
      </w:r>
    </w:p>
    <w:p w14:paraId="761FC54C" w14:textId="77777777" w:rsidR="00C72432" w:rsidRPr="00EA0078" w:rsidRDefault="00000000">
      <w:pPr>
        <w:pStyle w:val="ListNumber1"/>
        <w:numPr>
          <w:ilvl w:val="0"/>
          <w:numId w:val="2"/>
        </w:numPr>
        <w:rPr>
          <w:rFonts w:cs="Times New Roman"/>
          <w:sz w:val="24"/>
        </w:rPr>
      </w:pPr>
      <w:r w:rsidRPr="00EA0078">
        <w:rPr>
          <w:rFonts w:cs="Times New Roman"/>
          <w:sz w:val="24"/>
        </w:rPr>
        <w:t>najmanje 2/3 članova ima prebivalište na području grada Tuzle;</w:t>
      </w:r>
    </w:p>
    <w:p w14:paraId="3BE0F4D0" w14:textId="77777777" w:rsidR="00C72432" w:rsidRPr="00EA0078" w:rsidRDefault="00000000">
      <w:pPr>
        <w:pStyle w:val="ListNumber1"/>
        <w:numPr>
          <w:ilvl w:val="0"/>
          <w:numId w:val="2"/>
        </w:numPr>
        <w:rPr>
          <w:rFonts w:cs="Times New Roman"/>
          <w:sz w:val="24"/>
        </w:rPr>
      </w:pPr>
      <w:r w:rsidRPr="00EA0078">
        <w:rPr>
          <w:rFonts w:cs="Times New Roman"/>
          <w:sz w:val="24"/>
        </w:rPr>
        <w:lastRenderedPageBreak/>
        <w:t>projekat ili aktivnost realizuje se na području grada Tuzle i u interesu mladih iz Tuzle;</w:t>
      </w:r>
    </w:p>
    <w:p w14:paraId="401CA14F" w14:textId="3EC945B4" w:rsidR="00C72432" w:rsidRPr="00EA0078" w:rsidRDefault="00000000">
      <w:pPr>
        <w:pStyle w:val="ListNumber1"/>
        <w:numPr>
          <w:ilvl w:val="0"/>
          <w:numId w:val="2"/>
        </w:numPr>
        <w:rPr>
          <w:rFonts w:cs="Times New Roman"/>
          <w:sz w:val="24"/>
        </w:rPr>
      </w:pPr>
      <w:r w:rsidRPr="00EA0078">
        <w:rPr>
          <w:rFonts w:cs="Times New Roman"/>
          <w:sz w:val="24"/>
        </w:rPr>
        <w:t xml:space="preserve">grupa ne djeluje u ime političke partije ili vjerske zajednice i prijedlog nije usmjeren na ostvarivanje profita ili </w:t>
      </w:r>
      <w:r w:rsidR="002F20CC">
        <w:rPr>
          <w:rFonts w:cs="Times New Roman"/>
          <w:sz w:val="24"/>
        </w:rPr>
        <w:t xml:space="preserve">isključive </w:t>
      </w:r>
      <w:r w:rsidRPr="00EA0078">
        <w:rPr>
          <w:rFonts w:cs="Times New Roman"/>
          <w:sz w:val="24"/>
        </w:rPr>
        <w:t>lične finansijske koristi članova.</w:t>
      </w:r>
    </w:p>
    <w:p w14:paraId="2565340F" w14:textId="0F2499B4" w:rsidR="00C72432" w:rsidRPr="00EA0078" w:rsidRDefault="00B57A76" w:rsidP="005E4DA7">
      <w:pPr>
        <w:ind w:firstLine="0"/>
        <w:rPr>
          <w:rFonts w:cs="Times New Roman"/>
        </w:rPr>
      </w:pPr>
      <w:r>
        <w:rPr>
          <w:rFonts w:cs="Times New Roman"/>
          <w:b/>
        </w:rPr>
        <w:t>Na ovaj Javni poziv</w:t>
      </w:r>
      <w:r w:rsidRPr="00EA0078">
        <w:rPr>
          <w:rFonts w:cs="Times New Roman"/>
          <w:b/>
        </w:rPr>
        <w:t xml:space="preserve"> </w:t>
      </w:r>
      <w:r w:rsidR="00090331">
        <w:rPr>
          <w:rFonts w:cs="Times New Roman"/>
          <w:b/>
        </w:rPr>
        <w:t xml:space="preserve">ne </w:t>
      </w:r>
      <w:r w:rsidRPr="00EA0078">
        <w:rPr>
          <w:rFonts w:cs="Times New Roman"/>
          <w:b/>
        </w:rPr>
        <w:t>mogu se prijaviti neformalne grupe kojima su odobrena sredstva po Javnom pozivu</w:t>
      </w:r>
      <w:r>
        <w:rPr>
          <w:rFonts w:cs="Times New Roman"/>
          <w:b/>
        </w:rPr>
        <w:t xml:space="preserve"> za podršku aktivnostima i projektima neformalnih grupa</w:t>
      </w:r>
      <w:r w:rsidRPr="00EA0078">
        <w:rPr>
          <w:rFonts w:cs="Times New Roman"/>
          <w:b/>
        </w:rPr>
        <w:t xml:space="preserve"> objavljenom 13.4.2026. godine.</w:t>
      </w:r>
      <w:r w:rsidR="00C84524">
        <w:rPr>
          <w:rFonts w:cs="Times New Roman"/>
        </w:rPr>
        <w:t xml:space="preserve"> </w:t>
      </w:r>
      <w:r w:rsidR="00C84524" w:rsidRPr="00C84524">
        <w:rPr>
          <w:rFonts w:cs="Times New Roman"/>
        </w:rPr>
        <w:t>Nova prijava smatrat će se prijavom ranije podržane grupe ako 50% ili više članova nove grupe čine osobe koje su zajedno bile članovi iste grupe podržane po Javnom pozivu objavljenom 13.4.2026. godine, bez obzira na promjenu naziva ili predstavnika.</w:t>
      </w:r>
    </w:p>
    <w:p w14:paraId="0AC82CB7" w14:textId="12F1FA51" w:rsidR="00C72432" w:rsidRPr="00EA0078" w:rsidRDefault="00000000">
      <w:pPr>
        <w:pStyle w:val="Heading2"/>
        <w:rPr>
          <w:rFonts w:cs="Times New Roman"/>
          <w:sz w:val="24"/>
          <w:szCs w:val="24"/>
        </w:rPr>
      </w:pPr>
      <w:r w:rsidRPr="00EA0078">
        <w:rPr>
          <w:rFonts w:eastAsia="Times New Roman" w:cs="Times New Roman"/>
          <w:sz w:val="24"/>
          <w:szCs w:val="24"/>
        </w:rPr>
        <w:t xml:space="preserve">3.2. Program 2 </w:t>
      </w:r>
      <w:r w:rsidR="00BB6D55">
        <w:rPr>
          <w:rFonts w:eastAsia="Times New Roman" w:cs="Times New Roman"/>
          <w:sz w:val="24"/>
          <w:szCs w:val="24"/>
        </w:rPr>
        <w:t>-</w:t>
      </w:r>
      <w:r w:rsidRPr="00EA0078">
        <w:rPr>
          <w:rFonts w:eastAsia="Times New Roman" w:cs="Times New Roman"/>
          <w:sz w:val="24"/>
          <w:szCs w:val="24"/>
        </w:rPr>
        <w:t xml:space="preserve"> mladi umjetnici</w:t>
      </w:r>
    </w:p>
    <w:p w14:paraId="3C6830F0" w14:textId="77777777" w:rsidR="00C72432" w:rsidRPr="00EA0078" w:rsidRDefault="00000000" w:rsidP="002E7C2A">
      <w:pPr>
        <w:ind w:firstLine="0"/>
        <w:rPr>
          <w:rFonts w:cs="Times New Roman"/>
        </w:rPr>
      </w:pPr>
      <w:r w:rsidRPr="00EA0078">
        <w:rPr>
          <w:rFonts w:cs="Times New Roman"/>
        </w:rPr>
        <w:t>Pravo učešća imaju pojedinci koji na dan isteka roka za prijavu:</w:t>
      </w:r>
    </w:p>
    <w:p w14:paraId="042A3378" w14:textId="77777777" w:rsidR="00C72432" w:rsidRPr="00EA0078" w:rsidRDefault="00000000">
      <w:pPr>
        <w:pStyle w:val="ListNumber1"/>
        <w:numPr>
          <w:ilvl w:val="0"/>
          <w:numId w:val="3"/>
        </w:numPr>
        <w:rPr>
          <w:rFonts w:cs="Times New Roman"/>
          <w:sz w:val="24"/>
        </w:rPr>
      </w:pPr>
      <w:r w:rsidRPr="00EA0078">
        <w:rPr>
          <w:rFonts w:cs="Times New Roman"/>
          <w:sz w:val="24"/>
        </w:rPr>
        <w:t>imaju od navršenih 15 do navršenih 30 godina života;</w:t>
      </w:r>
    </w:p>
    <w:p w14:paraId="6205329F" w14:textId="77777777" w:rsidR="00C72432" w:rsidRPr="00EA0078" w:rsidRDefault="00000000">
      <w:pPr>
        <w:pStyle w:val="ListNumber1"/>
        <w:numPr>
          <w:ilvl w:val="0"/>
          <w:numId w:val="3"/>
        </w:numPr>
        <w:rPr>
          <w:rFonts w:cs="Times New Roman"/>
          <w:sz w:val="24"/>
        </w:rPr>
      </w:pPr>
      <w:r w:rsidRPr="00EA0078">
        <w:rPr>
          <w:rFonts w:cs="Times New Roman"/>
          <w:sz w:val="24"/>
        </w:rPr>
        <w:t>imaju prebivalište na području grada Tuzle;</w:t>
      </w:r>
    </w:p>
    <w:p w14:paraId="7C73E828" w14:textId="228589D8" w:rsidR="00C72432" w:rsidRPr="00EA0078" w:rsidRDefault="00000000">
      <w:pPr>
        <w:pStyle w:val="ListNumber1"/>
        <w:numPr>
          <w:ilvl w:val="0"/>
          <w:numId w:val="3"/>
        </w:numPr>
        <w:rPr>
          <w:rFonts w:cs="Times New Roman"/>
          <w:sz w:val="24"/>
        </w:rPr>
      </w:pPr>
      <w:r w:rsidRPr="00EA0078">
        <w:rPr>
          <w:rFonts w:cs="Times New Roman"/>
          <w:sz w:val="24"/>
        </w:rPr>
        <w:t xml:space="preserve">aktivno se bave umjetničkim stvaralaštvom ili predstavljaju uvjerljiv početni autorski rad </w:t>
      </w:r>
      <w:r w:rsidR="006D1394">
        <w:rPr>
          <w:rFonts w:cs="Times New Roman"/>
          <w:sz w:val="24"/>
        </w:rPr>
        <w:t xml:space="preserve"> i </w:t>
      </w:r>
      <w:r w:rsidRPr="00EA0078">
        <w:rPr>
          <w:rFonts w:cs="Times New Roman"/>
          <w:sz w:val="24"/>
        </w:rPr>
        <w:t>plan razvoja;</w:t>
      </w:r>
    </w:p>
    <w:p w14:paraId="059E440A" w14:textId="77777777" w:rsidR="00C72432" w:rsidRPr="00093BC0" w:rsidRDefault="00000000">
      <w:pPr>
        <w:pStyle w:val="ListNumber1"/>
        <w:numPr>
          <w:ilvl w:val="0"/>
          <w:numId w:val="3"/>
        </w:numPr>
        <w:rPr>
          <w:rFonts w:cs="Times New Roman"/>
          <w:sz w:val="24"/>
        </w:rPr>
      </w:pPr>
      <w:r w:rsidRPr="00093BC0">
        <w:rPr>
          <w:rFonts w:cs="Times New Roman"/>
          <w:sz w:val="24"/>
        </w:rPr>
        <w:t>prijavljuju konkretan umjetnički rad, ciklus, izvedbu, snimak, publikaciju ili drugi jasno određen autorski rezultat.</w:t>
      </w:r>
    </w:p>
    <w:p w14:paraId="23A4F0B4" w14:textId="3B76ADFE" w:rsidR="00C72432" w:rsidRPr="00EA0078" w:rsidRDefault="00000000" w:rsidP="005E4DA7">
      <w:pPr>
        <w:ind w:firstLine="0"/>
        <w:rPr>
          <w:rFonts w:cs="Times New Roman"/>
        </w:rPr>
      </w:pPr>
      <w:r w:rsidRPr="00EA0078">
        <w:rPr>
          <w:rFonts w:cs="Times New Roman"/>
        </w:rPr>
        <w:t>Podržane oblasti uključuju vizuelne umjetnosti, muziku, književnost i strip, fotografiju, film i multimediju, pozorište, ples i izvedbene umjetnosti, primijenjene umjetnosti</w:t>
      </w:r>
      <w:r w:rsidR="007E6E8D">
        <w:rPr>
          <w:rFonts w:cs="Times New Roman"/>
        </w:rPr>
        <w:t>,</w:t>
      </w:r>
      <w:r w:rsidRPr="00EA0078">
        <w:rPr>
          <w:rFonts w:cs="Times New Roman"/>
        </w:rPr>
        <w:t xml:space="preserve"> interdisciplinarne umjetničke prakse</w:t>
      </w:r>
      <w:r w:rsidR="007E6E8D">
        <w:rPr>
          <w:rFonts w:cs="Times New Roman"/>
        </w:rPr>
        <w:t xml:space="preserve"> te druge</w:t>
      </w:r>
      <w:r w:rsidR="00A81794">
        <w:rPr>
          <w:rFonts w:cs="Times New Roman"/>
        </w:rPr>
        <w:t xml:space="preserve"> umjetničke</w:t>
      </w:r>
      <w:r w:rsidR="007E6E8D">
        <w:rPr>
          <w:rFonts w:cs="Times New Roman"/>
        </w:rPr>
        <w:t xml:space="preserve"> oblasti </w:t>
      </w:r>
      <w:r w:rsidR="00921644">
        <w:rPr>
          <w:rFonts w:cs="Times New Roman"/>
        </w:rPr>
        <w:t>prepoznate Zakonom o kulturi TK („Sl. novine TK“ broj 22/21)</w:t>
      </w:r>
      <w:r w:rsidRPr="00EA0078">
        <w:rPr>
          <w:rFonts w:cs="Times New Roman"/>
        </w:rPr>
        <w:t>.</w:t>
      </w:r>
    </w:p>
    <w:p w14:paraId="09B2DE4B" w14:textId="77777777" w:rsidR="00C72432" w:rsidRPr="00EA0078" w:rsidRDefault="00000000" w:rsidP="005E4DA7">
      <w:pPr>
        <w:ind w:firstLine="0"/>
        <w:rPr>
          <w:rFonts w:cs="Times New Roman"/>
        </w:rPr>
      </w:pPr>
      <w:r w:rsidRPr="00EA0078">
        <w:rPr>
          <w:rFonts w:cs="Times New Roman"/>
        </w:rPr>
        <w:t>Maloljetni aplikant prijavu podnosi uz pisanu saglasnost roditelja/staratelja, koji u njegovo ime potpisuje ugovor i dokumentaciju povezanu s realizacijom podrške.</w:t>
      </w:r>
    </w:p>
    <w:p w14:paraId="2E069FDD" w14:textId="77777777" w:rsidR="00C72432" w:rsidRPr="00EA0078" w:rsidRDefault="00000000" w:rsidP="005E4DA7">
      <w:pPr>
        <w:ind w:firstLine="0"/>
        <w:rPr>
          <w:rFonts w:cs="Times New Roman"/>
        </w:rPr>
      </w:pPr>
      <w:r w:rsidRPr="00EA0078">
        <w:rPr>
          <w:rFonts w:cs="Times New Roman"/>
        </w:rPr>
        <w:t>Jedna osoba može biti nosilac samo jedne prijave u okviru ovog Javnog poziva.</w:t>
      </w:r>
    </w:p>
    <w:p w14:paraId="4F2FB91A" w14:textId="77777777" w:rsidR="00C72432" w:rsidRPr="00EA0078" w:rsidRDefault="00000000">
      <w:pPr>
        <w:pStyle w:val="Heading1"/>
        <w:rPr>
          <w:rFonts w:cs="Times New Roman"/>
          <w:sz w:val="24"/>
          <w:szCs w:val="24"/>
        </w:rPr>
      </w:pPr>
      <w:r w:rsidRPr="00EA0078">
        <w:rPr>
          <w:rFonts w:eastAsia="Times New Roman" w:cs="Times New Roman"/>
          <w:sz w:val="24"/>
          <w:szCs w:val="24"/>
        </w:rPr>
        <w:t>IV – Iznos i način dodjele podrške</w:t>
      </w:r>
    </w:p>
    <w:p w14:paraId="74DCEFC9" w14:textId="77777777" w:rsidR="00C72432" w:rsidRPr="0022634C" w:rsidRDefault="00000000" w:rsidP="0022634C">
      <w:pPr>
        <w:pStyle w:val="ListBullet1"/>
        <w:numPr>
          <w:ilvl w:val="0"/>
          <w:numId w:val="11"/>
        </w:numPr>
        <w:rPr>
          <w:rFonts w:cs="Times New Roman"/>
          <w:sz w:val="24"/>
        </w:rPr>
      </w:pPr>
      <w:r w:rsidRPr="0022634C">
        <w:rPr>
          <w:rFonts w:cs="Times New Roman"/>
          <w:sz w:val="24"/>
        </w:rPr>
        <w:t>Program 1: ukupno 4.000,00 KM; po prijavi najmanje 500,00 KM, a najviše 1.000,00 KM.</w:t>
      </w:r>
    </w:p>
    <w:p w14:paraId="5AE7EDF3" w14:textId="051B322D" w:rsidR="00C72432" w:rsidRPr="00EA0078" w:rsidRDefault="00000000">
      <w:pPr>
        <w:pStyle w:val="ListBullet1"/>
        <w:rPr>
          <w:rFonts w:cs="Times New Roman"/>
          <w:sz w:val="24"/>
        </w:rPr>
      </w:pPr>
      <w:r w:rsidRPr="00EA0078">
        <w:rPr>
          <w:rFonts w:cs="Times New Roman"/>
          <w:sz w:val="24"/>
        </w:rPr>
        <w:t>Program 2: ukupno 2.261,00 KM; po prijavi najmanje 2</w:t>
      </w:r>
      <w:r w:rsidR="002D041F">
        <w:rPr>
          <w:rFonts w:cs="Times New Roman"/>
          <w:sz w:val="24"/>
        </w:rPr>
        <w:t>5</w:t>
      </w:r>
      <w:r w:rsidRPr="00EA0078">
        <w:rPr>
          <w:rFonts w:cs="Times New Roman"/>
          <w:sz w:val="24"/>
        </w:rPr>
        <w:t xml:space="preserve">0,00 KM, a najviše </w:t>
      </w:r>
      <w:r w:rsidR="004273EB">
        <w:rPr>
          <w:rFonts w:cs="Times New Roman"/>
          <w:sz w:val="24"/>
        </w:rPr>
        <w:t>6</w:t>
      </w:r>
      <w:r w:rsidR="002D041F">
        <w:rPr>
          <w:rFonts w:cs="Times New Roman"/>
          <w:sz w:val="24"/>
        </w:rPr>
        <w:t>0</w:t>
      </w:r>
      <w:r w:rsidRPr="00EA0078">
        <w:rPr>
          <w:rFonts w:cs="Times New Roman"/>
          <w:sz w:val="24"/>
        </w:rPr>
        <w:t>0,00 KM.</w:t>
      </w:r>
    </w:p>
    <w:p w14:paraId="0EA06DE7" w14:textId="77777777" w:rsidR="00C72432" w:rsidRPr="00EA0078" w:rsidRDefault="00000000" w:rsidP="00470BF7">
      <w:pPr>
        <w:ind w:firstLine="0"/>
        <w:rPr>
          <w:rFonts w:cs="Times New Roman"/>
        </w:rPr>
      </w:pPr>
      <w:r w:rsidRPr="00EA0078">
        <w:rPr>
          <w:rFonts w:cs="Times New Roman"/>
        </w:rPr>
        <w:t>Aplikant može obezbijediti vlastito sufinansiranje ili podršku drugih donatora, uz obavezno jasno razdvajanje troškova i izvora finansiranja.</w:t>
      </w:r>
    </w:p>
    <w:p w14:paraId="3BA4FC9A" w14:textId="013BDBDE" w:rsidR="00C72432" w:rsidRPr="00EA0078" w:rsidRDefault="00000000" w:rsidP="00470BF7">
      <w:pPr>
        <w:ind w:firstLine="0"/>
        <w:rPr>
          <w:rFonts w:cs="Times New Roman"/>
        </w:rPr>
      </w:pPr>
      <w:r w:rsidRPr="00EA0078">
        <w:rPr>
          <w:rFonts w:cs="Times New Roman"/>
        </w:rPr>
        <w:t>U Programu 2 podrška se, po pravilu, realizuje direktnom nabavkom odobrenog materijala</w:t>
      </w:r>
      <w:r w:rsidR="002222E3">
        <w:rPr>
          <w:rFonts w:cs="Times New Roman"/>
        </w:rPr>
        <w:t>, isplatom honorara</w:t>
      </w:r>
      <w:r w:rsidRPr="00EA0078">
        <w:rPr>
          <w:rFonts w:cs="Times New Roman"/>
        </w:rPr>
        <w:t xml:space="preserve"> ili plaćanjem odobrene usluge dobavljaču na osnovu računa/predračuna. Sredstva se ne isplaćuju aplikantu kao lični prihod.</w:t>
      </w:r>
    </w:p>
    <w:p w14:paraId="437B76F0" w14:textId="77777777" w:rsidR="00C72432" w:rsidRPr="00EA0078" w:rsidRDefault="00000000" w:rsidP="00470BF7">
      <w:pPr>
        <w:ind w:firstLine="0"/>
        <w:rPr>
          <w:rFonts w:cs="Times New Roman"/>
        </w:rPr>
      </w:pPr>
      <w:r w:rsidRPr="00EA0078">
        <w:rPr>
          <w:rFonts w:cs="Times New Roman"/>
        </w:rPr>
        <w:t>Vijeće mladih Grada Tuzla zadržava pravo da ne dodijeli sva raspoloživa sredstva ako nema dovoljan broj kvalitetnih prijava. Neutrošena sredstva iz jedne programske cjeline mogu se, posebnom odlukom Upravnog odbora, preusmjeriti u drugu programsku cjelinu, bez povećanja ukupne vrijednosti Javnog poziva.</w:t>
      </w:r>
    </w:p>
    <w:p w14:paraId="728EAA9A" w14:textId="77777777" w:rsidR="00C72432" w:rsidRPr="00EA0078" w:rsidRDefault="00000000">
      <w:pPr>
        <w:pStyle w:val="Heading1"/>
        <w:rPr>
          <w:rFonts w:cs="Times New Roman"/>
          <w:sz w:val="24"/>
          <w:szCs w:val="24"/>
        </w:rPr>
      </w:pPr>
      <w:r w:rsidRPr="00EA0078">
        <w:rPr>
          <w:rFonts w:eastAsia="Times New Roman" w:cs="Times New Roman"/>
          <w:sz w:val="24"/>
          <w:szCs w:val="24"/>
        </w:rPr>
        <w:lastRenderedPageBreak/>
        <w:t>V – Predmet finansiranja</w:t>
      </w:r>
    </w:p>
    <w:p w14:paraId="6633D8D8" w14:textId="77777777" w:rsidR="00C72432" w:rsidRPr="00EA0078" w:rsidRDefault="00000000">
      <w:pPr>
        <w:pStyle w:val="Heading2"/>
        <w:rPr>
          <w:rFonts w:cs="Times New Roman"/>
          <w:sz w:val="24"/>
          <w:szCs w:val="24"/>
        </w:rPr>
      </w:pPr>
      <w:r w:rsidRPr="00EA0078">
        <w:rPr>
          <w:rFonts w:eastAsia="Times New Roman" w:cs="Times New Roman"/>
          <w:sz w:val="24"/>
          <w:szCs w:val="24"/>
        </w:rPr>
        <w:t>5.1. Program 1</w:t>
      </w:r>
    </w:p>
    <w:p w14:paraId="6E12BCE5" w14:textId="77777777" w:rsidR="00C72432" w:rsidRPr="00EA0078" w:rsidRDefault="00000000" w:rsidP="005E4DA7">
      <w:pPr>
        <w:ind w:firstLine="0"/>
        <w:rPr>
          <w:rFonts w:cs="Times New Roman"/>
        </w:rPr>
      </w:pPr>
      <w:r w:rsidRPr="00EA0078">
        <w:rPr>
          <w:rFonts w:cs="Times New Roman"/>
        </w:rPr>
        <w:t>Finansiraju se projekti i aktivnosti mladih iz oblasti edukacije, aktivizma, volonterizma, kulture, kreativnosti, zdravih stilova života, zaštite okoliša, inkluzije, povezivanja mladih i drugih sadržaja koji doprinose unapređenju položaja mladih u Tuzli.</w:t>
      </w:r>
    </w:p>
    <w:p w14:paraId="5FE582A5" w14:textId="005DE23F" w:rsidR="00C72432" w:rsidRPr="00EA0078" w:rsidRDefault="00000000">
      <w:pPr>
        <w:pStyle w:val="Heading2"/>
        <w:rPr>
          <w:rFonts w:cs="Times New Roman"/>
          <w:sz w:val="24"/>
          <w:szCs w:val="24"/>
        </w:rPr>
      </w:pPr>
      <w:r w:rsidRPr="00EA0078">
        <w:rPr>
          <w:rFonts w:eastAsia="Times New Roman" w:cs="Times New Roman"/>
          <w:sz w:val="24"/>
          <w:szCs w:val="24"/>
        </w:rPr>
        <w:t>5.2. Program 2</w:t>
      </w:r>
      <w:r w:rsidR="00351BD2">
        <w:rPr>
          <w:rFonts w:eastAsia="Times New Roman" w:cs="Times New Roman"/>
          <w:sz w:val="24"/>
          <w:szCs w:val="24"/>
        </w:rPr>
        <w:t xml:space="preserve"> </w:t>
      </w:r>
    </w:p>
    <w:p w14:paraId="02D1CBB0" w14:textId="77777777" w:rsidR="00C72432" w:rsidRPr="00EA0078" w:rsidRDefault="00000000" w:rsidP="005E4DA7">
      <w:pPr>
        <w:ind w:firstLine="0"/>
        <w:rPr>
          <w:rFonts w:cs="Times New Roman"/>
        </w:rPr>
      </w:pPr>
      <w:r w:rsidRPr="00EA0078">
        <w:rPr>
          <w:rFonts w:cs="Times New Roman"/>
        </w:rPr>
        <w:t>Finansiraju se potrošni materijali, materijali koji se ugrađuju u umjetnički rad te neposredne produkcijske i prezentacijske usluge nužne za nastanak konkretnog autorskog rezultata.</w:t>
      </w:r>
    </w:p>
    <w:p w14:paraId="457FC6F3" w14:textId="07387ECC" w:rsidR="00C72432" w:rsidRPr="00985025" w:rsidRDefault="00000000" w:rsidP="00985025">
      <w:pPr>
        <w:pStyle w:val="ListBullet1"/>
        <w:numPr>
          <w:ilvl w:val="0"/>
          <w:numId w:val="10"/>
        </w:numPr>
        <w:rPr>
          <w:rFonts w:cs="Times New Roman"/>
          <w:sz w:val="24"/>
        </w:rPr>
      </w:pPr>
      <w:r w:rsidRPr="00985025">
        <w:rPr>
          <w:rFonts w:cs="Times New Roman"/>
          <w:sz w:val="24"/>
        </w:rPr>
        <w:t>slikarska platna, papir, boje, pigmenti, tinta, glina, gips, tekstil, konac, ljepila, lakovi, grafički</w:t>
      </w:r>
      <w:r w:rsidR="008D7CBD" w:rsidRPr="00985025">
        <w:rPr>
          <w:rFonts w:cs="Times New Roman"/>
          <w:sz w:val="24"/>
        </w:rPr>
        <w:t>, sitni potrošni materijal</w:t>
      </w:r>
      <w:r w:rsidRPr="00985025">
        <w:rPr>
          <w:rFonts w:cs="Times New Roman"/>
          <w:sz w:val="24"/>
        </w:rPr>
        <w:t xml:space="preserve"> i drugi materijali koji se troše ili ugrađuju u rad;</w:t>
      </w:r>
    </w:p>
    <w:p w14:paraId="520031F8" w14:textId="77777777" w:rsidR="00C72432" w:rsidRPr="00EA0078" w:rsidRDefault="00000000">
      <w:pPr>
        <w:pStyle w:val="ListBullet1"/>
        <w:rPr>
          <w:rFonts w:cs="Times New Roman"/>
          <w:sz w:val="24"/>
        </w:rPr>
      </w:pPr>
      <w:r w:rsidRPr="00EA0078">
        <w:rPr>
          <w:rFonts w:cs="Times New Roman"/>
          <w:sz w:val="24"/>
        </w:rPr>
        <w:t>potrošni dijelovi i materijali za muzičko, scensko, fotografsko, filmsko i multimedijalno stvaralaštvo;</w:t>
      </w:r>
    </w:p>
    <w:p w14:paraId="6C89D1D4" w14:textId="77777777" w:rsidR="00C72432" w:rsidRPr="00EA0078" w:rsidRDefault="00000000">
      <w:pPr>
        <w:pStyle w:val="ListBullet1"/>
        <w:rPr>
          <w:rFonts w:cs="Times New Roman"/>
          <w:sz w:val="24"/>
        </w:rPr>
      </w:pPr>
      <w:r w:rsidRPr="00EA0078">
        <w:rPr>
          <w:rFonts w:cs="Times New Roman"/>
          <w:sz w:val="24"/>
        </w:rPr>
        <w:t>štampa, razvijanje i izrada fotografija, uvez, ograničena izrada primjeraka, obrada zvuka/slike, snimanje, miks i mastering;</w:t>
      </w:r>
    </w:p>
    <w:p w14:paraId="7E43B0F1" w14:textId="77777777" w:rsidR="00C72432" w:rsidRPr="00EA0078" w:rsidRDefault="00000000">
      <w:pPr>
        <w:pStyle w:val="ListBullet1"/>
        <w:rPr>
          <w:rFonts w:cs="Times New Roman"/>
          <w:sz w:val="24"/>
        </w:rPr>
      </w:pPr>
      <w:r w:rsidRPr="00EA0078">
        <w:rPr>
          <w:rFonts w:cs="Times New Roman"/>
          <w:sz w:val="24"/>
        </w:rPr>
        <w:t>najam studija, prostora ili opreme samo za vrijeme neposredne realizacije rada;</w:t>
      </w:r>
    </w:p>
    <w:p w14:paraId="05E8025E" w14:textId="77777777" w:rsidR="00C72432" w:rsidRPr="00EA0078" w:rsidRDefault="00000000">
      <w:pPr>
        <w:pStyle w:val="ListBullet1"/>
        <w:rPr>
          <w:rFonts w:cs="Times New Roman"/>
          <w:sz w:val="24"/>
        </w:rPr>
      </w:pPr>
      <w:r w:rsidRPr="00EA0078">
        <w:rPr>
          <w:rFonts w:cs="Times New Roman"/>
          <w:sz w:val="24"/>
        </w:rPr>
        <w:t>materijali i usluge za javno predstavljanje završenog rada u razumnom obimu.</w:t>
      </w:r>
    </w:p>
    <w:p w14:paraId="30AF8A85" w14:textId="77777777" w:rsidR="00C72432" w:rsidRPr="00EA0078" w:rsidRDefault="00000000" w:rsidP="005E4DA7">
      <w:pPr>
        <w:ind w:firstLine="0"/>
        <w:rPr>
          <w:rFonts w:cs="Times New Roman"/>
        </w:rPr>
      </w:pPr>
      <w:r w:rsidRPr="00EA0078">
        <w:rPr>
          <w:rFonts w:cs="Times New Roman"/>
          <w:b/>
        </w:rPr>
        <w:t xml:space="preserve">Kupovina opreme nije prihvatljiva. </w:t>
      </w:r>
      <w:r w:rsidRPr="00EA0078">
        <w:rPr>
          <w:rFonts w:cs="Times New Roman"/>
        </w:rPr>
        <w:t>Ne mogu se finansirati uređaji, instrumenti, alati i drugi trajni predmeti za višekratnu upotrebu, uključujući telefone, računare, tablete, fotoaparate, kamere, mikrofone, zvučnu ili rasvjetnu opremu, štampače, mašine, namještaj, stalke, štafelaje, eksterne diskove i trajne softverske licence.</w:t>
      </w:r>
    </w:p>
    <w:p w14:paraId="5961D6E6" w14:textId="77777777" w:rsidR="00C72432" w:rsidRPr="00EA0078" w:rsidRDefault="00000000" w:rsidP="005E4DA7">
      <w:pPr>
        <w:ind w:firstLine="0"/>
        <w:rPr>
          <w:rFonts w:cs="Times New Roman"/>
        </w:rPr>
      </w:pPr>
      <w:r w:rsidRPr="00EA0078">
        <w:rPr>
          <w:rFonts w:cs="Times New Roman"/>
        </w:rPr>
        <w:t>Detaljan pregled prihvatljivih i neprihvatljivih troškova nalazi se u Smjernicama za aplikante, koje su sastavni dio ovog Javnog poziva.</w:t>
      </w:r>
    </w:p>
    <w:p w14:paraId="197E1371" w14:textId="77777777" w:rsidR="00C72432" w:rsidRDefault="00000000">
      <w:pPr>
        <w:pStyle w:val="Heading1"/>
        <w:rPr>
          <w:rFonts w:eastAsia="Times New Roman" w:cs="Times New Roman"/>
          <w:sz w:val="24"/>
          <w:szCs w:val="24"/>
        </w:rPr>
      </w:pPr>
      <w:r w:rsidRPr="00EA0078">
        <w:rPr>
          <w:rFonts w:eastAsia="Times New Roman" w:cs="Times New Roman"/>
          <w:sz w:val="24"/>
          <w:szCs w:val="24"/>
        </w:rPr>
        <w:t>VI – Prijavna dokumentacija</w:t>
      </w:r>
    </w:p>
    <w:p w14:paraId="0A5D253E" w14:textId="0B0FAED7" w:rsidR="00A36E69" w:rsidRPr="00A36E69" w:rsidRDefault="00A36E69" w:rsidP="00A36E69">
      <w:pPr>
        <w:ind w:firstLine="0"/>
      </w:pPr>
      <w:r w:rsidRPr="00A36E69">
        <w:t>Prijave na ovaj Javni poziv podnose se na Obrascu koji je propisalo Vijeće mladih Grada Tuzla, a koji je dostupan za preuzimanje na web stranici Vijeća mladih Grada Tuzla (mladi075.ba).</w:t>
      </w:r>
    </w:p>
    <w:p w14:paraId="14BCA062" w14:textId="25A46731" w:rsidR="00C72432" w:rsidRDefault="00A36E69" w:rsidP="002C541C">
      <w:pPr>
        <w:ind w:firstLine="0"/>
        <w:rPr>
          <w:rFonts w:cs="Times New Roman"/>
        </w:rPr>
      </w:pPr>
      <w:r w:rsidRPr="00A36E69">
        <w:rPr>
          <w:rFonts w:cs="Times New Roman"/>
        </w:rPr>
        <w:t xml:space="preserve">Dodatna dokumentacija je </w:t>
      </w:r>
      <w:r w:rsidRPr="00A36E69">
        <w:rPr>
          <w:rFonts w:cs="Times New Roman"/>
          <w:u w:val="single"/>
        </w:rPr>
        <w:t>eliminatorna</w:t>
      </w:r>
      <w:r w:rsidRPr="00A36E69">
        <w:rPr>
          <w:rFonts w:cs="Times New Roman"/>
        </w:rPr>
        <w:t xml:space="preserve"> i treba sadržavati sljedeće</w:t>
      </w:r>
      <w:r w:rsidRPr="00EA0078">
        <w:rPr>
          <w:rFonts w:cs="Times New Roman"/>
        </w:rPr>
        <w:t>:</w:t>
      </w:r>
    </w:p>
    <w:p w14:paraId="3260909F" w14:textId="28A6ACE0" w:rsidR="00A36E69" w:rsidRPr="00A36E69" w:rsidRDefault="00A36E69" w:rsidP="002C541C">
      <w:pPr>
        <w:ind w:firstLine="0"/>
        <w:rPr>
          <w:rFonts w:cs="Times New Roman"/>
          <w:u w:val="single"/>
        </w:rPr>
      </w:pPr>
      <w:r w:rsidRPr="00A36E69">
        <w:rPr>
          <w:rFonts w:cs="Times New Roman"/>
          <w:u w:val="single"/>
        </w:rPr>
        <w:t>PROGRAM 1</w:t>
      </w:r>
    </w:p>
    <w:p w14:paraId="23618A46" w14:textId="0F257304" w:rsidR="00C72432" w:rsidRPr="00C76F6F" w:rsidRDefault="00000000">
      <w:pPr>
        <w:pStyle w:val="ListNumber1"/>
        <w:numPr>
          <w:ilvl w:val="0"/>
          <w:numId w:val="4"/>
        </w:numPr>
        <w:rPr>
          <w:rFonts w:cs="Times New Roman"/>
          <w:sz w:val="24"/>
        </w:rPr>
      </w:pPr>
      <w:r w:rsidRPr="00C76F6F">
        <w:rPr>
          <w:rFonts w:cs="Times New Roman"/>
          <w:sz w:val="24"/>
        </w:rPr>
        <w:t>popunjen Prijavni obrazac za Program 1;</w:t>
      </w:r>
    </w:p>
    <w:p w14:paraId="79ECE99B" w14:textId="77777777" w:rsidR="00CC747A" w:rsidRPr="00C76F6F" w:rsidRDefault="00CC747A" w:rsidP="00CC747A">
      <w:pPr>
        <w:pStyle w:val="ListBullet1"/>
        <w:numPr>
          <w:ilvl w:val="0"/>
          <w:numId w:val="4"/>
        </w:numPr>
        <w:rPr>
          <w:rFonts w:cs="Times New Roman"/>
          <w:sz w:val="24"/>
        </w:rPr>
      </w:pPr>
      <w:r w:rsidRPr="00C76F6F">
        <w:rPr>
          <w:rFonts w:cs="Times New Roman"/>
          <w:sz w:val="24"/>
        </w:rPr>
        <w:t>Pisanu izjavu podnosioca prijave (jednog punoljetnog člana, predstavnika neformalne grupe)</w:t>
      </w:r>
    </w:p>
    <w:p w14:paraId="7AAE64D8" w14:textId="66FFAF17" w:rsidR="00CC747A" w:rsidRPr="00C76F6F" w:rsidRDefault="00CC747A" w:rsidP="00CC747A">
      <w:pPr>
        <w:pStyle w:val="ListBullet1"/>
        <w:numPr>
          <w:ilvl w:val="0"/>
          <w:numId w:val="0"/>
        </w:numPr>
        <w:ind w:left="567"/>
        <w:rPr>
          <w:rFonts w:cs="Times New Roman"/>
          <w:sz w:val="24"/>
        </w:rPr>
      </w:pPr>
      <w:r w:rsidRPr="00C76F6F">
        <w:rPr>
          <w:rFonts w:cs="Times New Roman"/>
          <w:sz w:val="24"/>
        </w:rPr>
        <w:t xml:space="preserve">pod punom moralnom, materijalnom i krivičnom odgovornošću da su svi podaci navedeni u prijavnom obrascu tačni </w:t>
      </w:r>
      <w:r w:rsidRPr="00210A1F">
        <w:rPr>
          <w:rFonts w:cs="Times New Roman"/>
          <w:b/>
          <w:bCs/>
          <w:sz w:val="24"/>
        </w:rPr>
        <w:t>(ovjerena kod notara ili nadležnog gradskog/općinskog organa).</w:t>
      </w:r>
    </w:p>
    <w:p w14:paraId="257DF115" w14:textId="1A77A2D4" w:rsidR="00C72432" w:rsidRPr="00C76F6F" w:rsidRDefault="00000000" w:rsidP="00CC747A">
      <w:pPr>
        <w:pStyle w:val="ListBullet1"/>
        <w:numPr>
          <w:ilvl w:val="0"/>
          <w:numId w:val="4"/>
        </w:numPr>
        <w:rPr>
          <w:rFonts w:cs="Times New Roman"/>
          <w:sz w:val="24"/>
        </w:rPr>
      </w:pPr>
      <w:r w:rsidRPr="00C76F6F">
        <w:rPr>
          <w:rFonts w:cs="Times New Roman"/>
          <w:sz w:val="24"/>
        </w:rPr>
        <w:t>kraći CV članova grupe koji će biti angažovani u realizaciji.</w:t>
      </w:r>
    </w:p>
    <w:p w14:paraId="0F74BE90" w14:textId="105C9471" w:rsidR="00A36E69" w:rsidRPr="00A36E69" w:rsidRDefault="00A36E69" w:rsidP="00A36E69">
      <w:pPr>
        <w:pStyle w:val="ListBullet1"/>
        <w:numPr>
          <w:ilvl w:val="0"/>
          <w:numId w:val="0"/>
        </w:numPr>
        <w:rPr>
          <w:rFonts w:cs="Times New Roman"/>
          <w:sz w:val="24"/>
          <w:u w:val="single"/>
        </w:rPr>
      </w:pPr>
      <w:r w:rsidRPr="00A36E69">
        <w:rPr>
          <w:rFonts w:cs="Times New Roman"/>
          <w:sz w:val="24"/>
          <w:u w:val="single"/>
        </w:rPr>
        <w:t xml:space="preserve">PROGRAM </w:t>
      </w:r>
      <w:r>
        <w:rPr>
          <w:rFonts w:cs="Times New Roman"/>
          <w:sz w:val="24"/>
          <w:u w:val="single"/>
        </w:rPr>
        <w:t>2</w:t>
      </w:r>
    </w:p>
    <w:p w14:paraId="07810153" w14:textId="2639B8D6" w:rsidR="00C72432" w:rsidRPr="00473CE3" w:rsidRDefault="00000000">
      <w:pPr>
        <w:pStyle w:val="ListNumber1"/>
        <w:numPr>
          <w:ilvl w:val="0"/>
          <w:numId w:val="5"/>
        </w:numPr>
        <w:rPr>
          <w:rFonts w:cs="Times New Roman"/>
          <w:sz w:val="24"/>
        </w:rPr>
      </w:pPr>
      <w:r w:rsidRPr="00473CE3">
        <w:rPr>
          <w:rFonts w:cs="Times New Roman"/>
          <w:sz w:val="24"/>
        </w:rPr>
        <w:t>popunjen i potpisan Prijavni obrazac za Program 2;</w:t>
      </w:r>
    </w:p>
    <w:p w14:paraId="5E2D433E" w14:textId="6FDEE4CE" w:rsidR="00C72432" w:rsidRPr="00473CE3" w:rsidRDefault="00000000" w:rsidP="000A0CDA">
      <w:pPr>
        <w:pStyle w:val="ListNumber1"/>
        <w:numPr>
          <w:ilvl w:val="0"/>
          <w:numId w:val="5"/>
        </w:numPr>
        <w:rPr>
          <w:rFonts w:cs="Times New Roman"/>
          <w:sz w:val="24"/>
        </w:rPr>
      </w:pPr>
      <w:r w:rsidRPr="00473CE3">
        <w:rPr>
          <w:rFonts w:cs="Times New Roman"/>
          <w:sz w:val="24"/>
        </w:rPr>
        <w:t>portfolio ili najmanje tri primjera ranijih radova, odnosno poveznice na njih;</w:t>
      </w:r>
    </w:p>
    <w:p w14:paraId="0DB14449" w14:textId="23D56F56" w:rsidR="000A0CDA" w:rsidRPr="00473CE3" w:rsidRDefault="000A0CDA" w:rsidP="000A0CDA">
      <w:pPr>
        <w:pStyle w:val="ListBullet1"/>
        <w:numPr>
          <w:ilvl w:val="0"/>
          <w:numId w:val="5"/>
        </w:numPr>
        <w:rPr>
          <w:rFonts w:cs="Times New Roman"/>
          <w:sz w:val="24"/>
        </w:rPr>
      </w:pPr>
      <w:r w:rsidRPr="00473CE3">
        <w:rPr>
          <w:rFonts w:cs="Times New Roman"/>
          <w:sz w:val="24"/>
        </w:rPr>
        <w:t>izjava podnosioca prijave, sadržana u obrascu</w:t>
      </w:r>
      <w:r w:rsidR="00985025" w:rsidRPr="00473CE3">
        <w:rPr>
          <w:rFonts w:cs="Times New Roman"/>
          <w:sz w:val="24"/>
        </w:rPr>
        <w:t>;</w:t>
      </w:r>
    </w:p>
    <w:p w14:paraId="09797705" w14:textId="593F5478" w:rsidR="00C72432" w:rsidRPr="00473CE3" w:rsidRDefault="00B854AA">
      <w:pPr>
        <w:pStyle w:val="ListNumber1"/>
        <w:numPr>
          <w:ilvl w:val="0"/>
          <w:numId w:val="5"/>
        </w:numPr>
        <w:rPr>
          <w:rFonts w:cs="Times New Roman"/>
          <w:sz w:val="24"/>
        </w:rPr>
      </w:pPr>
      <w:r>
        <w:rPr>
          <w:rFonts w:cs="Times New Roman"/>
          <w:sz w:val="24"/>
        </w:rPr>
        <w:t xml:space="preserve">popunjena </w:t>
      </w:r>
      <w:r w:rsidRPr="00473CE3">
        <w:rPr>
          <w:rFonts w:cs="Times New Roman"/>
          <w:sz w:val="24"/>
        </w:rPr>
        <w:t>saglasnost roditelja/staratelja</w:t>
      </w:r>
      <w:r>
        <w:rPr>
          <w:rFonts w:cs="Times New Roman"/>
          <w:sz w:val="24"/>
        </w:rPr>
        <w:t xml:space="preserve"> u Prijavnom obrascu,</w:t>
      </w:r>
      <w:r w:rsidRPr="00473CE3">
        <w:rPr>
          <w:rFonts w:cs="Times New Roman"/>
          <w:sz w:val="24"/>
        </w:rPr>
        <w:t xml:space="preserve"> ako je aplikant maloljetan.</w:t>
      </w:r>
    </w:p>
    <w:p w14:paraId="55B9143C" w14:textId="77777777" w:rsidR="00C72432" w:rsidRPr="00EA0078" w:rsidRDefault="00000000">
      <w:pPr>
        <w:pStyle w:val="Heading1"/>
        <w:rPr>
          <w:rFonts w:cs="Times New Roman"/>
          <w:sz w:val="24"/>
          <w:szCs w:val="24"/>
        </w:rPr>
      </w:pPr>
      <w:r w:rsidRPr="00EA0078">
        <w:rPr>
          <w:rFonts w:eastAsia="Times New Roman" w:cs="Times New Roman"/>
          <w:sz w:val="24"/>
          <w:szCs w:val="24"/>
        </w:rPr>
        <w:lastRenderedPageBreak/>
        <w:t>VII – Ocjena prijava i objava rezultata</w:t>
      </w:r>
    </w:p>
    <w:p w14:paraId="384A20A8" w14:textId="77777777" w:rsidR="00C72432" w:rsidRPr="00EA0078" w:rsidRDefault="00000000" w:rsidP="005E4DA7">
      <w:pPr>
        <w:ind w:firstLine="0"/>
        <w:rPr>
          <w:rFonts w:cs="Times New Roman"/>
        </w:rPr>
      </w:pPr>
      <w:r w:rsidRPr="00EA0078">
        <w:rPr>
          <w:rFonts w:cs="Times New Roman"/>
        </w:rPr>
        <w:t>Administrativni pregled i ocjenu prijava provodi Komisija za ocjenu prijava koju čini pet članova Upravnog odbora Vijeća mladih Grada Tuzla. Prijave se ocjenjuju i rangiraju odvojeno za svaki program, prema kriterijima iz Smjernica za aplikante.</w:t>
      </w:r>
    </w:p>
    <w:p w14:paraId="0ED3A53A" w14:textId="77777777" w:rsidR="00C72432" w:rsidRPr="00EA0078" w:rsidRDefault="00000000" w:rsidP="005E4DA7">
      <w:pPr>
        <w:ind w:firstLine="0"/>
        <w:rPr>
          <w:rFonts w:cs="Times New Roman"/>
        </w:rPr>
      </w:pPr>
      <w:r w:rsidRPr="00EA0078">
        <w:rPr>
          <w:rFonts w:cs="Times New Roman"/>
        </w:rPr>
        <w:t>Komisija može zatražiti pojašnjenje već dostavljenih podataka, ali se pojašnjenjem ne može mijenjati osnovna ideja prijave, dodavati obavezna dokumentacija nakon roka niti povećavati traženi iznos.</w:t>
      </w:r>
    </w:p>
    <w:p w14:paraId="68764D87" w14:textId="429C4972" w:rsidR="00C72432" w:rsidRPr="00EA0078" w:rsidRDefault="00000000" w:rsidP="005E4DA7">
      <w:pPr>
        <w:ind w:firstLine="0"/>
        <w:rPr>
          <w:rFonts w:cs="Times New Roman"/>
        </w:rPr>
      </w:pPr>
      <w:r w:rsidRPr="00EA0078">
        <w:rPr>
          <w:rFonts w:cs="Times New Roman"/>
        </w:rPr>
        <w:t>Lista odabranih i neodabranih aplikanata, s odobrenim iznosima i navođenjem razloga formalnog odbacivanja, bit će objavljena na web stranici mladi075.ba</w:t>
      </w:r>
      <w:r w:rsidR="00661502">
        <w:rPr>
          <w:rFonts w:cs="Times New Roman"/>
        </w:rPr>
        <w:t>.</w:t>
      </w:r>
    </w:p>
    <w:p w14:paraId="1D891B5F" w14:textId="77777777" w:rsidR="00C72432" w:rsidRPr="00EA0078" w:rsidRDefault="00000000">
      <w:pPr>
        <w:pStyle w:val="Heading1"/>
        <w:rPr>
          <w:rFonts w:cs="Times New Roman"/>
          <w:sz w:val="24"/>
          <w:szCs w:val="24"/>
        </w:rPr>
      </w:pPr>
      <w:r w:rsidRPr="00EA0078">
        <w:rPr>
          <w:rFonts w:eastAsia="Times New Roman" w:cs="Times New Roman"/>
          <w:sz w:val="24"/>
          <w:szCs w:val="24"/>
        </w:rPr>
        <w:t>VIII – Trajanje Javnog poziva, period realizacije i podnošenje prijava</w:t>
      </w:r>
    </w:p>
    <w:p w14:paraId="2FEBD17F" w14:textId="02DEA37B" w:rsidR="00C72432" w:rsidRPr="00EA0078" w:rsidRDefault="00000000" w:rsidP="005E4DA7">
      <w:pPr>
        <w:ind w:firstLine="0"/>
        <w:rPr>
          <w:rFonts w:cs="Times New Roman"/>
        </w:rPr>
      </w:pPr>
      <w:r w:rsidRPr="00EA0078">
        <w:rPr>
          <w:rFonts w:cs="Times New Roman"/>
        </w:rPr>
        <w:t>Javni poziv je otvoren 17 dana od dana objave na zvaničnoj web stranici Vijeća mladih Grada Tuzla (mladi075.ba</w:t>
      </w:r>
      <w:r w:rsidRPr="00946D05">
        <w:rPr>
          <w:rFonts w:cs="Times New Roman"/>
        </w:rPr>
        <w:t xml:space="preserve">). </w:t>
      </w:r>
      <w:r w:rsidRPr="00946D05">
        <w:rPr>
          <w:rFonts w:cs="Times New Roman"/>
          <w:b/>
          <w:bCs/>
          <w:u w:val="single"/>
        </w:rPr>
        <w:t xml:space="preserve">Krajnji rok za dostavljanje prijava je </w:t>
      </w:r>
      <w:r w:rsidR="00B404B3" w:rsidRPr="00946D05">
        <w:rPr>
          <w:rFonts w:cs="Times New Roman"/>
          <w:b/>
          <w:bCs/>
          <w:u w:val="single"/>
        </w:rPr>
        <w:t>22</w:t>
      </w:r>
      <w:r w:rsidRPr="00946D05">
        <w:rPr>
          <w:rFonts w:cs="Times New Roman"/>
          <w:b/>
          <w:bCs/>
          <w:u w:val="single"/>
        </w:rPr>
        <w:t>.</w:t>
      </w:r>
      <w:r w:rsidR="00B404B3" w:rsidRPr="00946D05">
        <w:rPr>
          <w:rFonts w:cs="Times New Roman"/>
          <w:b/>
          <w:bCs/>
          <w:u w:val="single"/>
        </w:rPr>
        <w:t>9</w:t>
      </w:r>
      <w:r w:rsidRPr="00946D05">
        <w:rPr>
          <w:rFonts w:cs="Times New Roman"/>
          <w:b/>
          <w:bCs/>
          <w:u w:val="single"/>
        </w:rPr>
        <w:t>.2026.</w:t>
      </w:r>
      <w:r w:rsidR="00B404B3" w:rsidRPr="00946D05">
        <w:rPr>
          <w:rFonts w:cs="Times New Roman"/>
          <w:b/>
          <w:bCs/>
          <w:u w:val="single"/>
        </w:rPr>
        <w:t xml:space="preserve"> (utorak)</w:t>
      </w:r>
      <w:r w:rsidRPr="00946D05">
        <w:rPr>
          <w:rFonts w:cs="Times New Roman"/>
          <w:b/>
          <w:bCs/>
          <w:u w:val="single"/>
        </w:rPr>
        <w:t xml:space="preserve"> godine do 20:00 sati</w:t>
      </w:r>
      <w:r w:rsidRPr="00EA0078">
        <w:rPr>
          <w:rFonts w:cs="Times New Roman"/>
        </w:rPr>
        <w:t>.</w:t>
      </w:r>
    </w:p>
    <w:p w14:paraId="04D0C1A4" w14:textId="701B2BFB" w:rsidR="00C72432" w:rsidRPr="00EA0078" w:rsidRDefault="00000000" w:rsidP="005E4DA7">
      <w:pPr>
        <w:ind w:firstLine="0"/>
        <w:rPr>
          <w:rFonts w:cs="Times New Roman"/>
        </w:rPr>
      </w:pPr>
      <w:r w:rsidRPr="00EA0078">
        <w:rPr>
          <w:rFonts w:cs="Times New Roman"/>
        </w:rPr>
        <w:t xml:space="preserve">Odobrene aktivnosti i umjetnički radovi realizuju se u periodu od </w:t>
      </w:r>
      <w:r w:rsidR="000763E6">
        <w:rPr>
          <w:rFonts w:cs="Times New Roman"/>
        </w:rPr>
        <w:t>8</w:t>
      </w:r>
      <w:r w:rsidRPr="00EA0078">
        <w:rPr>
          <w:rFonts w:cs="Times New Roman"/>
        </w:rPr>
        <w:t>.</w:t>
      </w:r>
      <w:r w:rsidR="000763E6">
        <w:rPr>
          <w:rFonts w:cs="Times New Roman"/>
        </w:rPr>
        <w:t>10</w:t>
      </w:r>
      <w:r w:rsidRPr="00EA0078">
        <w:rPr>
          <w:rFonts w:cs="Times New Roman"/>
        </w:rPr>
        <w:t xml:space="preserve">.2026. do </w:t>
      </w:r>
      <w:r w:rsidR="00706C5C">
        <w:rPr>
          <w:rFonts w:cs="Times New Roman"/>
        </w:rPr>
        <w:t>8</w:t>
      </w:r>
      <w:r w:rsidRPr="00EA0078">
        <w:rPr>
          <w:rFonts w:cs="Times New Roman"/>
        </w:rPr>
        <w:t>.</w:t>
      </w:r>
      <w:r w:rsidR="00E347CA">
        <w:rPr>
          <w:rFonts w:cs="Times New Roman"/>
        </w:rPr>
        <w:t>1</w:t>
      </w:r>
      <w:r w:rsidR="00706C5C">
        <w:rPr>
          <w:rFonts w:cs="Times New Roman"/>
        </w:rPr>
        <w:t>2</w:t>
      </w:r>
      <w:r w:rsidRPr="00EA0078">
        <w:rPr>
          <w:rFonts w:cs="Times New Roman"/>
        </w:rPr>
        <w:t>.2026. godine.</w:t>
      </w:r>
    </w:p>
    <w:p w14:paraId="57A17583" w14:textId="0B3E10A1" w:rsidR="00C72432" w:rsidRPr="00470051" w:rsidRDefault="00000000" w:rsidP="005E4DA7">
      <w:pPr>
        <w:ind w:firstLine="0"/>
        <w:rPr>
          <w:rFonts w:cs="Times New Roman"/>
          <w:b/>
          <w:bCs/>
        </w:rPr>
      </w:pPr>
      <w:r w:rsidRPr="00470051">
        <w:rPr>
          <w:rFonts w:cs="Times New Roman"/>
          <w:b/>
          <w:bCs/>
        </w:rPr>
        <w:t xml:space="preserve">Prijave s pratećom dokumentacijom dostavljaju se na e-mail adresu </w:t>
      </w:r>
      <w:r w:rsidRPr="00D17489">
        <w:rPr>
          <w:rFonts w:cs="Times New Roman"/>
          <w:b/>
          <w:bCs/>
          <w:u w:val="single"/>
        </w:rPr>
        <w:t>info@mladi075.ba</w:t>
      </w:r>
      <w:r w:rsidRPr="00470051">
        <w:rPr>
          <w:rFonts w:cs="Times New Roman"/>
          <w:b/>
          <w:bCs/>
        </w:rPr>
        <w:t xml:space="preserve">. Predmet e-maila </w:t>
      </w:r>
      <w:r w:rsidR="00B165B2" w:rsidRPr="00470051">
        <w:rPr>
          <w:rFonts w:cs="Times New Roman"/>
          <w:b/>
          <w:bCs/>
        </w:rPr>
        <w:t>treba glasiti</w:t>
      </w:r>
      <w:r w:rsidRPr="00470051">
        <w:rPr>
          <w:rFonts w:cs="Times New Roman"/>
          <w:b/>
          <w:bCs/>
        </w:rPr>
        <w:t>:</w:t>
      </w:r>
    </w:p>
    <w:p w14:paraId="6826009F" w14:textId="2AE4D939" w:rsidR="00C72432" w:rsidRPr="00470051" w:rsidRDefault="00000000" w:rsidP="00470051">
      <w:pPr>
        <w:pStyle w:val="ListBullet1"/>
        <w:numPr>
          <w:ilvl w:val="0"/>
          <w:numId w:val="6"/>
        </w:numPr>
        <w:rPr>
          <w:rFonts w:cs="Times New Roman"/>
          <w:b/>
          <w:bCs/>
          <w:sz w:val="24"/>
        </w:rPr>
      </w:pPr>
      <w:r w:rsidRPr="00470051">
        <w:rPr>
          <w:rFonts w:cs="Times New Roman"/>
          <w:b/>
          <w:bCs/>
          <w:sz w:val="24"/>
        </w:rPr>
        <w:t xml:space="preserve">za Program 1: „Prijava – Program 1 – </w:t>
      </w:r>
      <w:r w:rsidR="00DB22DA" w:rsidRPr="00470051">
        <w:rPr>
          <w:rFonts w:cs="Times New Roman"/>
          <w:b/>
          <w:bCs/>
          <w:sz w:val="24"/>
        </w:rPr>
        <w:t>NAZIV NEFORMALNE GRUPE</w:t>
      </w:r>
      <w:r w:rsidRPr="00470051">
        <w:rPr>
          <w:rFonts w:cs="Times New Roman"/>
          <w:b/>
          <w:bCs/>
          <w:sz w:val="24"/>
        </w:rPr>
        <w:t>“;</w:t>
      </w:r>
    </w:p>
    <w:p w14:paraId="14F2D265" w14:textId="552F4D29" w:rsidR="00C72432" w:rsidRPr="00470051" w:rsidRDefault="00000000">
      <w:pPr>
        <w:pStyle w:val="ListBullet1"/>
        <w:rPr>
          <w:rFonts w:cs="Times New Roman"/>
          <w:b/>
          <w:bCs/>
          <w:sz w:val="24"/>
        </w:rPr>
      </w:pPr>
      <w:r w:rsidRPr="00470051">
        <w:rPr>
          <w:rFonts w:cs="Times New Roman"/>
          <w:b/>
          <w:bCs/>
          <w:sz w:val="24"/>
        </w:rPr>
        <w:t xml:space="preserve">za Program 2: „Prijava – Program 2 – </w:t>
      </w:r>
      <w:r w:rsidR="00DB22DA" w:rsidRPr="00470051">
        <w:rPr>
          <w:rFonts w:cs="Times New Roman"/>
          <w:b/>
          <w:bCs/>
          <w:sz w:val="24"/>
        </w:rPr>
        <w:t>IME I PREZIME APLIKANTA</w:t>
      </w:r>
      <w:r w:rsidRPr="00470051">
        <w:rPr>
          <w:rFonts w:cs="Times New Roman"/>
          <w:b/>
          <w:bCs/>
          <w:sz w:val="24"/>
        </w:rPr>
        <w:t>“.</w:t>
      </w:r>
    </w:p>
    <w:p w14:paraId="3811A87B" w14:textId="77777777" w:rsidR="00B12FCD" w:rsidRDefault="00B12FCD" w:rsidP="00D403C6">
      <w:pPr>
        <w:ind w:firstLine="0"/>
        <w:rPr>
          <w:rFonts w:cs="Times New Roman"/>
        </w:rPr>
      </w:pPr>
      <w:r w:rsidRPr="00B12FCD">
        <w:rPr>
          <w:rFonts w:cs="Times New Roman"/>
        </w:rPr>
        <w:t>U slučaju da su potrebne dodatne informacije i pojašnjenja, potencijalni aplikanti mogu kontaktirati Vijeće mladih Grada Tuzla, putem telefona broj: 062 952 707 i 064 431 40 41, ili slanjem upita putem e-mail-a: info@mladi075.ba , s naznakom: „Za Javni poziv“, najkasnije do pet (5) dana prije krajnjeg roka za predaju aplikacija. Odgovori na upite će biti dostavljeni u elektronskoj formi najkasnije u roku od tri (3) radna dana od prijema upita.</w:t>
      </w:r>
    </w:p>
    <w:p w14:paraId="7B7CA51A" w14:textId="3CE85500" w:rsidR="00C72432" w:rsidRPr="00EA0078" w:rsidRDefault="00000000" w:rsidP="00D403C6">
      <w:pPr>
        <w:ind w:firstLine="0"/>
        <w:rPr>
          <w:rFonts w:cs="Times New Roman"/>
        </w:rPr>
      </w:pPr>
      <w:r w:rsidRPr="00EA0078">
        <w:rPr>
          <w:rFonts w:cs="Times New Roman"/>
          <w:b/>
        </w:rPr>
        <w:t>Nepotpune, neblagovremene i prijave podnesene na neodgovarajućem obrascu neće se uzeti u razmatranje.</w:t>
      </w:r>
    </w:p>
    <w:p w14:paraId="77D6C32A" w14:textId="77777777" w:rsidR="00C72432" w:rsidRPr="00EA0078" w:rsidRDefault="00000000">
      <w:pPr>
        <w:spacing w:after="0"/>
        <w:jc w:val="center"/>
        <w:rPr>
          <w:rFonts w:cs="Times New Roman"/>
        </w:rPr>
      </w:pPr>
      <w:r w:rsidRPr="00EA0078">
        <w:rPr>
          <w:rFonts w:cs="Times New Roman"/>
          <w:b/>
        </w:rPr>
        <w:t>– Vijeće mladih Grada Tuzla –</w:t>
      </w:r>
    </w:p>
    <w:sectPr w:rsidR="00C72432" w:rsidRPr="00EA0078" w:rsidSect="00D13910">
      <w:headerReference w:type="default" r:id="rId9"/>
      <w:footerReference w:type="default" r:id="rId10"/>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9D9FE" w14:textId="77777777" w:rsidR="00621935" w:rsidRPr="00C7339F" w:rsidRDefault="00621935" w:rsidP="00532B3E">
      <w:pPr>
        <w:spacing w:after="0" w:line="240" w:lineRule="auto"/>
      </w:pPr>
      <w:r w:rsidRPr="00C7339F">
        <w:separator/>
      </w:r>
    </w:p>
  </w:endnote>
  <w:endnote w:type="continuationSeparator" w:id="0">
    <w:p w14:paraId="4EDBAF68" w14:textId="77777777" w:rsidR="00621935" w:rsidRPr="00C7339F" w:rsidRDefault="00621935" w:rsidP="00532B3E">
      <w:pPr>
        <w:spacing w:after="0" w:line="240" w:lineRule="auto"/>
      </w:pPr>
      <w:r w:rsidRPr="00C73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C443" w14:textId="77777777" w:rsidR="00C17375"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C393A" w14:textId="77777777" w:rsidR="00621935" w:rsidRPr="00C7339F" w:rsidRDefault="00621935" w:rsidP="00532B3E">
      <w:pPr>
        <w:spacing w:after="0" w:line="240" w:lineRule="auto"/>
      </w:pPr>
      <w:r w:rsidRPr="00C7339F">
        <w:separator/>
      </w:r>
    </w:p>
  </w:footnote>
  <w:footnote w:type="continuationSeparator" w:id="0">
    <w:p w14:paraId="737B7B0C" w14:textId="77777777" w:rsidR="00621935" w:rsidRPr="00C7339F" w:rsidRDefault="00621935" w:rsidP="00532B3E">
      <w:pPr>
        <w:spacing w:after="0" w:line="240" w:lineRule="auto"/>
      </w:pPr>
      <w:r w:rsidRPr="00C73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3DF5" w14:textId="77777777" w:rsidR="00C17375"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B86"/>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 w15:restartNumberingAfterBreak="0">
    <w:nsid w:val="0212290C"/>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2" w15:restartNumberingAfterBreak="0">
    <w:nsid w:val="03E45E4E"/>
    <w:multiLevelType w:val="multilevel"/>
    <w:tmpl w:val="C368E920"/>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3" w15:restartNumberingAfterBreak="0">
    <w:nsid w:val="07225066"/>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 w15:restartNumberingAfterBreak="0">
    <w:nsid w:val="0898518D"/>
    <w:multiLevelType w:val="multilevel"/>
    <w:tmpl w:val="C368E920"/>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5" w15:restartNumberingAfterBreak="0">
    <w:nsid w:val="0A9F2056"/>
    <w:multiLevelType w:val="multilevel"/>
    <w:tmpl w:val="37DED1F6"/>
    <w:lvl w:ilvl="0">
      <w:start w:val="1"/>
      <w:numFmt w:val="lowerLetter"/>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color w:val="auto"/>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6" w15:restartNumberingAfterBreak="0">
    <w:nsid w:val="1064010B"/>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7" w15:restartNumberingAfterBreak="0">
    <w:nsid w:val="12282ACA"/>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8" w15:restartNumberingAfterBreak="0">
    <w:nsid w:val="1276645D"/>
    <w:multiLevelType w:val="hybridMultilevel"/>
    <w:tmpl w:val="F7FE879A"/>
    <w:lvl w:ilvl="0" w:tplc="FA22741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14D14BB5"/>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0" w15:restartNumberingAfterBreak="0">
    <w:nsid w:val="167965A6"/>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1" w15:restartNumberingAfterBreak="0">
    <w:nsid w:val="19447132"/>
    <w:multiLevelType w:val="hybridMultilevel"/>
    <w:tmpl w:val="6506FC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3406F9"/>
    <w:multiLevelType w:val="singleLevel"/>
    <w:tmpl w:val="66449C10"/>
    <w:lvl w:ilvl="0">
      <w:start w:val="1"/>
      <w:numFmt w:val="bullet"/>
      <w:suff w:val="space"/>
      <w:lvlText w:val="•"/>
      <w:lvlJc w:val="left"/>
      <w:pPr>
        <w:tabs>
          <w:tab w:val="num" w:pos="720"/>
        </w:tabs>
        <w:ind w:left="720" w:hanging="360"/>
      </w:pPr>
    </w:lvl>
  </w:abstractNum>
  <w:abstractNum w:abstractNumId="13" w15:restartNumberingAfterBreak="0">
    <w:nsid w:val="20C01684"/>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4" w15:restartNumberingAfterBreak="0">
    <w:nsid w:val="2153333E"/>
    <w:multiLevelType w:val="hybridMultilevel"/>
    <w:tmpl w:val="34F290B0"/>
    <w:lvl w:ilvl="0" w:tplc="FFFFFFFF">
      <w:start w:val="1"/>
      <w:numFmt w:val="decimal"/>
      <w:lvlText w:val="(%1)"/>
      <w:lvlJc w:val="left"/>
      <w:pPr>
        <w:ind w:left="720" w:hanging="360"/>
      </w:pPr>
      <w:rPr>
        <w:rFonts w:hint="default"/>
      </w:rPr>
    </w:lvl>
    <w:lvl w:ilvl="1" w:tplc="F03E00A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F852BF"/>
    <w:multiLevelType w:val="hybridMultilevel"/>
    <w:tmpl w:val="59AEE916"/>
    <w:lvl w:ilvl="0" w:tplc="C240AD1A">
      <w:start w:val="1"/>
      <w:numFmt w:val="decimal"/>
      <w:lvlText w:val="%1."/>
      <w:lvlJc w:val="left"/>
      <w:pPr>
        <w:ind w:left="1069" w:hanging="360"/>
      </w:pPr>
      <w:rPr>
        <w:rFonts w:hint="default"/>
      </w:rPr>
    </w:lvl>
    <w:lvl w:ilvl="1" w:tplc="141A0019" w:tentative="1">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16" w15:restartNumberingAfterBreak="0">
    <w:nsid w:val="22BC34A6"/>
    <w:multiLevelType w:val="multilevel"/>
    <w:tmpl w:val="8A124874"/>
    <w:lvl w:ilvl="0">
      <w:start w:val="1"/>
      <w:numFmt w:val="decimal"/>
      <w:suff w:val="space"/>
      <w:lvlText w:val="(%1)"/>
      <w:lvlJc w:val="left"/>
      <w:pPr>
        <w:ind w:left="0" w:firstLine="709"/>
      </w:pPr>
      <w:rPr>
        <w:rFonts w:hint="default"/>
        <w:b w:val="0"/>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7" w15:restartNumberingAfterBreak="0">
    <w:nsid w:val="237C7B89"/>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8" w15:restartNumberingAfterBreak="0">
    <w:nsid w:val="23E70DE6"/>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19" w15:restartNumberingAfterBreak="0">
    <w:nsid w:val="250C7444"/>
    <w:multiLevelType w:val="hybridMultilevel"/>
    <w:tmpl w:val="BFFCB15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25D054CC"/>
    <w:multiLevelType w:val="singleLevel"/>
    <w:tmpl w:val="9A32F856"/>
    <w:lvl w:ilvl="0">
      <w:start w:val="1"/>
      <w:numFmt w:val="decimal"/>
      <w:pStyle w:val="ListBullet1"/>
      <w:suff w:val="space"/>
      <w:lvlText w:val="%1."/>
      <w:lvlJc w:val="left"/>
      <w:pPr>
        <w:tabs>
          <w:tab w:val="num" w:pos="644"/>
        </w:tabs>
        <w:ind w:left="644" w:hanging="360"/>
      </w:pPr>
    </w:lvl>
  </w:abstractNum>
  <w:abstractNum w:abstractNumId="21" w15:restartNumberingAfterBreak="0">
    <w:nsid w:val="265C56DB"/>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22" w15:restartNumberingAfterBreak="0">
    <w:nsid w:val="27970172"/>
    <w:multiLevelType w:val="multilevel"/>
    <w:tmpl w:val="C368E920"/>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23" w15:restartNumberingAfterBreak="0">
    <w:nsid w:val="28F048CC"/>
    <w:multiLevelType w:val="hybridMultilevel"/>
    <w:tmpl w:val="40740DAE"/>
    <w:lvl w:ilvl="0" w:tplc="4B2416E8">
      <w:start w:val="1"/>
      <w:numFmt w:val="decimal"/>
      <w:lvlText w:val="(%1)"/>
      <w:lvlJc w:val="left"/>
      <w:pPr>
        <w:ind w:left="720" w:hanging="360"/>
      </w:pPr>
      <w:rPr>
        <w:rFonts w:ascii="Times New Roman" w:eastAsiaTheme="minorHAnsi" w:hAnsi="Times New Roman" w:cstheme="minorBidi"/>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29350CD2"/>
    <w:multiLevelType w:val="hybridMultilevel"/>
    <w:tmpl w:val="34EA4754"/>
    <w:lvl w:ilvl="0" w:tplc="F558BE62">
      <w:start w:val="1"/>
      <w:numFmt w:val="decimal"/>
      <w:lvlText w:val="(%1)"/>
      <w:lvlJc w:val="left"/>
      <w:pPr>
        <w:ind w:left="1069" w:hanging="360"/>
      </w:pPr>
      <w:rPr>
        <w:rFonts w:hint="default"/>
      </w:rPr>
    </w:lvl>
    <w:lvl w:ilvl="1" w:tplc="141A0019" w:tentative="1">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25" w15:restartNumberingAfterBreak="0">
    <w:nsid w:val="29A31981"/>
    <w:multiLevelType w:val="multilevel"/>
    <w:tmpl w:val="C368E920"/>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26" w15:restartNumberingAfterBreak="0">
    <w:nsid w:val="29C47661"/>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27" w15:restartNumberingAfterBreak="0">
    <w:nsid w:val="2BB86A52"/>
    <w:multiLevelType w:val="hybridMultilevel"/>
    <w:tmpl w:val="16AE675E"/>
    <w:lvl w:ilvl="0" w:tplc="9636291A">
      <w:start w:val="1"/>
      <w:numFmt w:val="decimal"/>
      <w:lvlText w:val="(%1)"/>
      <w:lvlJc w:val="left"/>
      <w:pPr>
        <w:ind w:left="1069" w:hanging="360"/>
      </w:pPr>
      <w:rPr>
        <w:rFonts w:hint="default"/>
      </w:rPr>
    </w:lvl>
    <w:lvl w:ilvl="1" w:tplc="141A0019" w:tentative="1">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28" w15:restartNumberingAfterBreak="0">
    <w:nsid w:val="2E6513AE"/>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29" w15:restartNumberingAfterBreak="0">
    <w:nsid w:val="31414E90"/>
    <w:multiLevelType w:val="hybridMultilevel"/>
    <w:tmpl w:val="7722B2DE"/>
    <w:lvl w:ilvl="0" w:tplc="1688DAE8">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30" w15:restartNumberingAfterBreak="0">
    <w:nsid w:val="3412518B"/>
    <w:multiLevelType w:val="hybridMultilevel"/>
    <w:tmpl w:val="23049FD4"/>
    <w:lvl w:ilvl="0" w:tplc="1212B88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36A50465"/>
    <w:multiLevelType w:val="hybridMultilevel"/>
    <w:tmpl w:val="A95EE960"/>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15:restartNumberingAfterBreak="0">
    <w:nsid w:val="39262CAA"/>
    <w:multiLevelType w:val="multilevel"/>
    <w:tmpl w:val="C368E920"/>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33" w15:restartNumberingAfterBreak="0">
    <w:nsid w:val="3A6F7DE1"/>
    <w:multiLevelType w:val="hybridMultilevel"/>
    <w:tmpl w:val="76D0861E"/>
    <w:lvl w:ilvl="0" w:tplc="7DE0809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3B433C0C"/>
    <w:multiLevelType w:val="hybridMultilevel"/>
    <w:tmpl w:val="4AAE6648"/>
    <w:lvl w:ilvl="0" w:tplc="E5F22DCC">
      <w:start w:val="1"/>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3D7A3045"/>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36" w15:restartNumberingAfterBreak="0">
    <w:nsid w:val="3FA03143"/>
    <w:multiLevelType w:val="multilevel"/>
    <w:tmpl w:val="71BA69DC"/>
    <w:lvl w:ilvl="0">
      <w:start w:val="1"/>
      <w:numFmt w:val="decimal"/>
      <w:suff w:val="space"/>
      <w:lvlText w:val="(%1)"/>
      <w:lvlJc w:val="left"/>
      <w:pPr>
        <w:ind w:left="0" w:firstLine="709"/>
      </w:pPr>
      <w:rPr>
        <w:rFonts w:hint="default"/>
        <w:color w:val="auto"/>
      </w:rPr>
    </w:lvl>
    <w:lvl w:ilvl="1">
      <w:start w:val="1"/>
      <w:numFmt w:val="lowerLetter"/>
      <w:lvlText w:val="%2)"/>
      <w:lvlJc w:val="left"/>
      <w:pPr>
        <w:tabs>
          <w:tab w:val="num" w:pos="1843"/>
        </w:tabs>
        <w:ind w:left="709" w:firstLine="709"/>
      </w:pPr>
      <w:rPr>
        <w:rFonts w:hint="default"/>
        <w:color w:val="auto"/>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37" w15:restartNumberingAfterBreak="0">
    <w:nsid w:val="404024BE"/>
    <w:multiLevelType w:val="multilevel"/>
    <w:tmpl w:val="8A124874"/>
    <w:lvl w:ilvl="0">
      <w:start w:val="1"/>
      <w:numFmt w:val="decimal"/>
      <w:suff w:val="space"/>
      <w:lvlText w:val="(%1)"/>
      <w:lvlJc w:val="left"/>
      <w:pPr>
        <w:ind w:left="1"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38" w15:restartNumberingAfterBreak="0">
    <w:nsid w:val="40CA57CC"/>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39" w15:restartNumberingAfterBreak="0">
    <w:nsid w:val="43DF7CAE"/>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0" w15:restartNumberingAfterBreak="0">
    <w:nsid w:val="44373169"/>
    <w:multiLevelType w:val="multilevel"/>
    <w:tmpl w:val="71BA69DC"/>
    <w:lvl w:ilvl="0">
      <w:start w:val="1"/>
      <w:numFmt w:val="decimal"/>
      <w:suff w:val="space"/>
      <w:lvlText w:val="(%1)"/>
      <w:lvlJc w:val="left"/>
      <w:pPr>
        <w:ind w:left="0" w:firstLine="709"/>
      </w:pPr>
      <w:rPr>
        <w:rFonts w:hint="default"/>
        <w:color w:val="auto"/>
      </w:rPr>
    </w:lvl>
    <w:lvl w:ilvl="1">
      <w:start w:val="1"/>
      <w:numFmt w:val="lowerLetter"/>
      <w:lvlText w:val="%2)"/>
      <w:lvlJc w:val="left"/>
      <w:pPr>
        <w:tabs>
          <w:tab w:val="num" w:pos="1843"/>
        </w:tabs>
        <w:ind w:left="709" w:firstLine="709"/>
      </w:pPr>
      <w:rPr>
        <w:rFonts w:hint="default"/>
        <w:color w:val="auto"/>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1" w15:restartNumberingAfterBreak="0">
    <w:nsid w:val="44664547"/>
    <w:multiLevelType w:val="hybridMultilevel"/>
    <w:tmpl w:val="6506FCA4"/>
    <w:lvl w:ilvl="0" w:tplc="B02CF88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15:restartNumberingAfterBreak="0">
    <w:nsid w:val="47874964"/>
    <w:multiLevelType w:val="hybridMultilevel"/>
    <w:tmpl w:val="BFF823D4"/>
    <w:lvl w:ilvl="0" w:tplc="8FC05308">
      <w:start w:val="1"/>
      <w:numFmt w:val="lowerLetter"/>
      <w:lvlText w:val="%1)"/>
      <w:lvlJc w:val="left"/>
      <w:pPr>
        <w:ind w:left="1440" w:hanging="360"/>
      </w:pPr>
      <w:rPr>
        <w:rFonts w:hint="default"/>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43" w15:restartNumberingAfterBreak="0">
    <w:nsid w:val="48552198"/>
    <w:multiLevelType w:val="hybridMultilevel"/>
    <w:tmpl w:val="15CA5220"/>
    <w:lvl w:ilvl="0" w:tplc="0BD41B80">
      <w:start w:val="1"/>
      <w:numFmt w:val="decimal"/>
      <w:lvlText w:val="(%1)"/>
      <w:lvlJc w:val="left"/>
      <w:pPr>
        <w:ind w:left="720" w:hanging="360"/>
      </w:pPr>
      <w:rPr>
        <w:rFonts w:hint="default"/>
      </w:rPr>
    </w:lvl>
    <w:lvl w:ilvl="1" w:tplc="E7680114">
      <w:start w:val="1"/>
      <w:numFmt w:val="lowerLetter"/>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15:restartNumberingAfterBreak="0">
    <w:nsid w:val="4EF42BE7"/>
    <w:multiLevelType w:val="multilevel"/>
    <w:tmpl w:val="8A124874"/>
    <w:lvl w:ilvl="0">
      <w:start w:val="1"/>
      <w:numFmt w:val="decimal"/>
      <w:suff w:val="space"/>
      <w:lvlText w:val="(%1)"/>
      <w:lvlJc w:val="left"/>
      <w:pPr>
        <w:ind w:left="1" w:firstLine="709"/>
      </w:pPr>
      <w:rPr>
        <w:rFonts w:hint="default"/>
      </w:rPr>
    </w:lvl>
    <w:lvl w:ilvl="1">
      <w:start w:val="1"/>
      <w:numFmt w:val="lowerLetter"/>
      <w:lvlText w:val="%2)"/>
      <w:lvlJc w:val="left"/>
      <w:pPr>
        <w:tabs>
          <w:tab w:val="num" w:pos="1855"/>
        </w:tabs>
        <w:ind w:left="721" w:firstLine="709"/>
      </w:pPr>
      <w:rPr>
        <w:rFonts w:hint="default"/>
      </w:rPr>
    </w:lvl>
    <w:lvl w:ilvl="2">
      <w:start w:val="1"/>
      <w:numFmt w:val="lowerRoman"/>
      <w:lvlText w:val="%3."/>
      <w:lvlJc w:val="right"/>
      <w:pPr>
        <w:tabs>
          <w:tab w:val="num" w:pos="2575"/>
        </w:tabs>
        <w:ind w:left="1441" w:firstLine="709"/>
      </w:pPr>
      <w:rPr>
        <w:rFonts w:hint="default"/>
      </w:rPr>
    </w:lvl>
    <w:lvl w:ilvl="3">
      <w:start w:val="1"/>
      <w:numFmt w:val="decimal"/>
      <w:lvlText w:val="%4."/>
      <w:lvlJc w:val="left"/>
      <w:pPr>
        <w:tabs>
          <w:tab w:val="num" w:pos="3295"/>
        </w:tabs>
        <w:ind w:left="2161" w:firstLine="709"/>
      </w:pPr>
      <w:rPr>
        <w:rFonts w:hint="default"/>
      </w:rPr>
    </w:lvl>
    <w:lvl w:ilvl="4">
      <w:start w:val="1"/>
      <w:numFmt w:val="lowerLetter"/>
      <w:lvlText w:val="%5."/>
      <w:lvlJc w:val="left"/>
      <w:pPr>
        <w:tabs>
          <w:tab w:val="num" w:pos="4015"/>
        </w:tabs>
        <w:ind w:left="2881" w:firstLine="709"/>
      </w:pPr>
      <w:rPr>
        <w:rFonts w:hint="default"/>
      </w:rPr>
    </w:lvl>
    <w:lvl w:ilvl="5">
      <w:start w:val="1"/>
      <w:numFmt w:val="lowerRoman"/>
      <w:lvlText w:val="%6."/>
      <w:lvlJc w:val="right"/>
      <w:pPr>
        <w:tabs>
          <w:tab w:val="num" w:pos="4735"/>
        </w:tabs>
        <w:ind w:left="3601" w:firstLine="709"/>
      </w:pPr>
      <w:rPr>
        <w:rFonts w:hint="default"/>
      </w:rPr>
    </w:lvl>
    <w:lvl w:ilvl="6">
      <w:start w:val="1"/>
      <w:numFmt w:val="decimal"/>
      <w:lvlText w:val="%7."/>
      <w:lvlJc w:val="left"/>
      <w:pPr>
        <w:tabs>
          <w:tab w:val="num" w:pos="5455"/>
        </w:tabs>
        <w:ind w:left="4321" w:firstLine="709"/>
      </w:pPr>
      <w:rPr>
        <w:rFonts w:hint="default"/>
      </w:rPr>
    </w:lvl>
    <w:lvl w:ilvl="7">
      <w:start w:val="1"/>
      <w:numFmt w:val="lowerLetter"/>
      <w:lvlText w:val="%8."/>
      <w:lvlJc w:val="left"/>
      <w:pPr>
        <w:tabs>
          <w:tab w:val="num" w:pos="6175"/>
        </w:tabs>
        <w:ind w:left="5041" w:firstLine="709"/>
      </w:pPr>
      <w:rPr>
        <w:rFonts w:hint="default"/>
      </w:rPr>
    </w:lvl>
    <w:lvl w:ilvl="8">
      <w:start w:val="1"/>
      <w:numFmt w:val="lowerRoman"/>
      <w:lvlText w:val="%9."/>
      <w:lvlJc w:val="right"/>
      <w:pPr>
        <w:tabs>
          <w:tab w:val="num" w:pos="6895"/>
        </w:tabs>
        <w:ind w:left="5761" w:firstLine="709"/>
      </w:pPr>
      <w:rPr>
        <w:rFonts w:hint="default"/>
      </w:rPr>
    </w:lvl>
  </w:abstractNum>
  <w:abstractNum w:abstractNumId="45" w15:restartNumberingAfterBreak="0">
    <w:nsid w:val="4F006FDB"/>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6" w15:restartNumberingAfterBreak="0">
    <w:nsid w:val="50535928"/>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7" w15:restartNumberingAfterBreak="0">
    <w:nsid w:val="508844B7"/>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8" w15:restartNumberingAfterBreak="0">
    <w:nsid w:val="510C6E1B"/>
    <w:multiLevelType w:val="multilevel"/>
    <w:tmpl w:val="3E7A2C94"/>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49" w15:restartNumberingAfterBreak="0">
    <w:nsid w:val="51C114E2"/>
    <w:multiLevelType w:val="multilevel"/>
    <w:tmpl w:val="3A02B6D2"/>
    <w:lvl w:ilvl="0">
      <w:start w:val="1"/>
      <w:numFmt w:val="decimal"/>
      <w:suff w:val="space"/>
      <w:lvlText w:val="(%1)"/>
      <w:lvlJc w:val="left"/>
      <w:pPr>
        <w:ind w:left="1"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50" w15:restartNumberingAfterBreak="0">
    <w:nsid w:val="51F321C7"/>
    <w:multiLevelType w:val="hybridMultilevel"/>
    <w:tmpl w:val="F0967134"/>
    <w:lvl w:ilvl="0" w:tplc="141A0017">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51" w15:restartNumberingAfterBreak="0">
    <w:nsid w:val="53065499"/>
    <w:multiLevelType w:val="multilevel"/>
    <w:tmpl w:val="27741A7A"/>
    <w:lvl w:ilvl="0">
      <w:start w:val="1"/>
      <w:numFmt w:val="decimal"/>
      <w:suff w:val="space"/>
      <w:lvlText w:val="(%1)"/>
      <w:lvlJc w:val="left"/>
      <w:pPr>
        <w:ind w:left="1" w:firstLine="709"/>
      </w:pPr>
      <w:rPr>
        <w:rFonts w:ascii="Times New Roman" w:eastAsia="Times New Roman" w:hAnsi="Times New Roman" w:cs="Times New Roman"/>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52" w15:restartNumberingAfterBreak="0">
    <w:nsid w:val="53ED018B"/>
    <w:multiLevelType w:val="hybridMultilevel"/>
    <w:tmpl w:val="BFFCB15C"/>
    <w:lvl w:ilvl="0" w:tplc="E5E40874">
      <w:start w:val="1"/>
      <w:numFmt w:val="decimal"/>
      <w:lvlText w:val="(%1)"/>
      <w:lvlJc w:val="left"/>
      <w:pPr>
        <w:ind w:left="1069" w:hanging="360"/>
      </w:pPr>
      <w:rPr>
        <w:rFonts w:hint="default"/>
      </w:rPr>
    </w:lvl>
    <w:lvl w:ilvl="1" w:tplc="141A0019" w:tentative="1">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53" w15:restartNumberingAfterBreak="0">
    <w:nsid w:val="5463151E"/>
    <w:multiLevelType w:val="hybridMultilevel"/>
    <w:tmpl w:val="91502968"/>
    <w:lvl w:ilvl="0" w:tplc="FFFFFFFF">
      <w:start w:val="1"/>
      <w:numFmt w:val="decimal"/>
      <w:lvlText w:val="(%1)"/>
      <w:lvlJc w:val="left"/>
      <w:pPr>
        <w:ind w:left="720" w:hanging="360"/>
      </w:pPr>
      <w:rPr>
        <w:rFonts w:hint="default"/>
      </w:rPr>
    </w:lvl>
    <w:lvl w:ilvl="1" w:tplc="141A0017">
      <w:start w:val="1"/>
      <w:numFmt w:val="lowerLetter"/>
      <w:lvlText w:val="%2)"/>
      <w:lvlJc w:val="left"/>
      <w:pPr>
        <w:ind w:left="720" w:hanging="360"/>
      </w:pPr>
      <w:rPr>
        <w:rFonts w:hint="default"/>
      </w:rPr>
    </w:lvl>
    <w:lvl w:ilvl="2" w:tplc="141A001B">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4" w15:restartNumberingAfterBreak="0">
    <w:nsid w:val="56F00662"/>
    <w:multiLevelType w:val="multilevel"/>
    <w:tmpl w:val="3A02B6D2"/>
    <w:lvl w:ilvl="0">
      <w:start w:val="1"/>
      <w:numFmt w:val="decimal"/>
      <w:suff w:val="space"/>
      <w:lvlText w:val="(%1)"/>
      <w:lvlJc w:val="left"/>
      <w:pPr>
        <w:ind w:left="1"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55" w15:restartNumberingAfterBreak="0">
    <w:nsid w:val="597E747C"/>
    <w:multiLevelType w:val="hybridMultilevel"/>
    <w:tmpl w:val="C1F4387A"/>
    <w:lvl w:ilvl="0" w:tplc="A8FEB456">
      <w:start w:val="1"/>
      <w:numFmt w:val="decimal"/>
      <w:lvlText w:val="(%1)"/>
      <w:lvlJc w:val="left"/>
      <w:pPr>
        <w:ind w:left="1069" w:hanging="360"/>
      </w:pPr>
      <w:rPr>
        <w:rFonts w:hint="default"/>
      </w:rPr>
    </w:lvl>
    <w:lvl w:ilvl="1" w:tplc="141A0019">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56" w15:restartNumberingAfterBreak="0">
    <w:nsid w:val="5A6E7344"/>
    <w:multiLevelType w:val="multilevel"/>
    <w:tmpl w:val="37DED1F6"/>
    <w:lvl w:ilvl="0">
      <w:start w:val="1"/>
      <w:numFmt w:val="lowerLetter"/>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color w:val="auto"/>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57" w15:restartNumberingAfterBreak="0">
    <w:nsid w:val="5AA774C2"/>
    <w:multiLevelType w:val="hybridMultilevel"/>
    <w:tmpl w:val="A8927204"/>
    <w:lvl w:ilvl="0" w:tplc="86D8B6DA">
      <w:start w:val="1"/>
      <w:numFmt w:val="decimal"/>
      <w:lvlText w:val="(%1)"/>
      <w:lvlJc w:val="left"/>
      <w:pPr>
        <w:ind w:left="1068" w:hanging="360"/>
      </w:pPr>
      <w:rPr>
        <w:rFonts w:ascii="Times New Roman" w:eastAsiaTheme="minorHAnsi" w:hAnsi="Times New Roman" w:cstheme="minorBidi"/>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58" w15:restartNumberingAfterBreak="0">
    <w:nsid w:val="5C6C63DF"/>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59" w15:restartNumberingAfterBreak="0">
    <w:nsid w:val="5DB653CC"/>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60" w15:restartNumberingAfterBreak="0">
    <w:nsid w:val="6056076E"/>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61" w15:restartNumberingAfterBreak="0">
    <w:nsid w:val="61665DED"/>
    <w:multiLevelType w:val="hybridMultilevel"/>
    <w:tmpl w:val="87D0D8DA"/>
    <w:lvl w:ilvl="0" w:tplc="0BD41B8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2" w15:restartNumberingAfterBreak="0">
    <w:nsid w:val="61F413AE"/>
    <w:multiLevelType w:val="hybridMultilevel"/>
    <w:tmpl w:val="79EE1FC0"/>
    <w:lvl w:ilvl="0" w:tplc="52CE1782">
      <w:start w:val="1"/>
      <w:numFmt w:val="decimal"/>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3" w15:restartNumberingAfterBreak="0">
    <w:nsid w:val="62897DF1"/>
    <w:multiLevelType w:val="hybridMultilevel"/>
    <w:tmpl w:val="A6024970"/>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4" w15:restartNumberingAfterBreak="0">
    <w:nsid w:val="63186598"/>
    <w:multiLevelType w:val="multilevel"/>
    <w:tmpl w:val="8A124874"/>
    <w:lvl w:ilvl="0">
      <w:start w:val="1"/>
      <w:numFmt w:val="decimal"/>
      <w:suff w:val="space"/>
      <w:lvlText w:val="(%1)"/>
      <w:lvlJc w:val="left"/>
      <w:pPr>
        <w:ind w:left="0" w:firstLine="709"/>
      </w:pPr>
      <w:rPr>
        <w:rFonts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65" w15:restartNumberingAfterBreak="0">
    <w:nsid w:val="63F31F4D"/>
    <w:multiLevelType w:val="hybridMultilevel"/>
    <w:tmpl w:val="F77E32DA"/>
    <w:lvl w:ilvl="0" w:tplc="F670EB5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6" w15:restartNumberingAfterBreak="0">
    <w:nsid w:val="6413727A"/>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67" w15:restartNumberingAfterBreak="0">
    <w:nsid w:val="65234EB8"/>
    <w:multiLevelType w:val="hybridMultilevel"/>
    <w:tmpl w:val="6488240C"/>
    <w:lvl w:ilvl="0" w:tplc="141A000F">
      <w:start w:val="1"/>
      <w:numFmt w:val="decimal"/>
      <w:lvlText w:val="%1."/>
      <w:lvlJc w:val="left"/>
      <w:pPr>
        <w:ind w:left="1429" w:hanging="360"/>
      </w:pPr>
    </w:lvl>
    <w:lvl w:ilvl="1" w:tplc="141A0019" w:tentative="1">
      <w:start w:val="1"/>
      <w:numFmt w:val="lowerLetter"/>
      <w:lvlText w:val="%2."/>
      <w:lvlJc w:val="left"/>
      <w:pPr>
        <w:ind w:left="2149" w:hanging="360"/>
      </w:pPr>
    </w:lvl>
    <w:lvl w:ilvl="2" w:tplc="141A001B" w:tentative="1">
      <w:start w:val="1"/>
      <w:numFmt w:val="lowerRoman"/>
      <w:lvlText w:val="%3."/>
      <w:lvlJc w:val="right"/>
      <w:pPr>
        <w:ind w:left="2869" w:hanging="180"/>
      </w:pPr>
    </w:lvl>
    <w:lvl w:ilvl="3" w:tplc="141A000F" w:tentative="1">
      <w:start w:val="1"/>
      <w:numFmt w:val="decimal"/>
      <w:lvlText w:val="%4."/>
      <w:lvlJc w:val="left"/>
      <w:pPr>
        <w:ind w:left="3589" w:hanging="360"/>
      </w:pPr>
    </w:lvl>
    <w:lvl w:ilvl="4" w:tplc="141A0019" w:tentative="1">
      <w:start w:val="1"/>
      <w:numFmt w:val="lowerLetter"/>
      <w:lvlText w:val="%5."/>
      <w:lvlJc w:val="left"/>
      <w:pPr>
        <w:ind w:left="4309" w:hanging="360"/>
      </w:pPr>
    </w:lvl>
    <w:lvl w:ilvl="5" w:tplc="141A001B" w:tentative="1">
      <w:start w:val="1"/>
      <w:numFmt w:val="lowerRoman"/>
      <w:lvlText w:val="%6."/>
      <w:lvlJc w:val="right"/>
      <w:pPr>
        <w:ind w:left="5029" w:hanging="180"/>
      </w:pPr>
    </w:lvl>
    <w:lvl w:ilvl="6" w:tplc="141A000F" w:tentative="1">
      <w:start w:val="1"/>
      <w:numFmt w:val="decimal"/>
      <w:lvlText w:val="%7."/>
      <w:lvlJc w:val="left"/>
      <w:pPr>
        <w:ind w:left="5749" w:hanging="360"/>
      </w:pPr>
    </w:lvl>
    <w:lvl w:ilvl="7" w:tplc="141A0019" w:tentative="1">
      <w:start w:val="1"/>
      <w:numFmt w:val="lowerLetter"/>
      <w:lvlText w:val="%8."/>
      <w:lvlJc w:val="left"/>
      <w:pPr>
        <w:ind w:left="6469" w:hanging="360"/>
      </w:pPr>
    </w:lvl>
    <w:lvl w:ilvl="8" w:tplc="141A001B" w:tentative="1">
      <w:start w:val="1"/>
      <w:numFmt w:val="lowerRoman"/>
      <w:lvlText w:val="%9."/>
      <w:lvlJc w:val="right"/>
      <w:pPr>
        <w:ind w:left="7189" w:hanging="180"/>
      </w:pPr>
    </w:lvl>
  </w:abstractNum>
  <w:abstractNum w:abstractNumId="68" w15:restartNumberingAfterBreak="0">
    <w:nsid w:val="6871722B"/>
    <w:multiLevelType w:val="hybridMultilevel"/>
    <w:tmpl w:val="9ADC7CE8"/>
    <w:lvl w:ilvl="0" w:tplc="99469EDA">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9" w15:restartNumberingAfterBreak="0">
    <w:nsid w:val="68D03C99"/>
    <w:multiLevelType w:val="hybridMultilevel"/>
    <w:tmpl w:val="658AE688"/>
    <w:lvl w:ilvl="0" w:tplc="141A0017">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70" w15:restartNumberingAfterBreak="0">
    <w:nsid w:val="69275A5C"/>
    <w:multiLevelType w:val="hybridMultilevel"/>
    <w:tmpl w:val="A4EEB1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1EB155B"/>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72" w15:restartNumberingAfterBreak="0">
    <w:nsid w:val="75323DA9"/>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73" w15:restartNumberingAfterBreak="0">
    <w:nsid w:val="75631EA0"/>
    <w:multiLevelType w:val="hybridMultilevel"/>
    <w:tmpl w:val="40F0C8E2"/>
    <w:lvl w:ilvl="0" w:tplc="141A000F">
      <w:start w:val="1"/>
      <w:numFmt w:val="decimal"/>
      <w:lvlText w:val="%1."/>
      <w:lvlJc w:val="left"/>
      <w:pPr>
        <w:ind w:left="1429" w:hanging="360"/>
      </w:pPr>
    </w:lvl>
    <w:lvl w:ilvl="1" w:tplc="141A0019" w:tentative="1">
      <w:start w:val="1"/>
      <w:numFmt w:val="lowerLetter"/>
      <w:lvlText w:val="%2."/>
      <w:lvlJc w:val="left"/>
      <w:pPr>
        <w:ind w:left="2149" w:hanging="360"/>
      </w:pPr>
    </w:lvl>
    <w:lvl w:ilvl="2" w:tplc="141A001B" w:tentative="1">
      <w:start w:val="1"/>
      <w:numFmt w:val="lowerRoman"/>
      <w:lvlText w:val="%3."/>
      <w:lvlJc w:val="right"/>
      <w:pPr>
        <w:ind w:left="2869" w:hanging="180"/>
      </w:pPr>
    </w:lvl>
    <w:lvl w:ilvl="3" w:tplc="141A000F" w:tentative="1">
      <w:start w:val="1"/>
      <w:numFmt w:val="decimal"/>
      <w:lvlText w:val="%4."/>
      <w:lvlJc w:val="left"/>
      <w:pPr>
        <w:ind w:left="3589" w:hanging="360"/>
      </w:pPr>
    </w:lvl>
    <w:lvl w:ilvl="4" w:tplc="141A0019" w:tentative="1">
      <w:start w:val="1"/>
      <w:numFmt w:val="lowerLetter"/>
      <w:lvlText w:val="%5."/>
      <w:lvlJc w:val="left"/>
      <w:pPr>
        <w:ind w:left="4309" w:hanging="360"/>
      </w:pPr>
    </w:lvl>
    <w:lvl w:ilvl="5" w:tplc="141A001B" w:tentative="1">
      <w:start w:val="1"/>
      <w:numFmt w:val="lowerRoman"/>
      <w:lvlText w:val="%6."/>
      <w:lvlJc w:val="right"/>
      <w:pPr>
        <w:ind w:left="5029" w:hanging="180"/>
      </w:pPr>
    </w:lvl>
    <w:lvl w:ilvl="6" w:tplc="141A000F" w:tentative="1">
      <w:start w:val="1"/>
      <w:numFmt w:val="decimal"/>
      <w:lvlText w:val="%7."/>
      <w:lvlJc w:val="left"/>
      <w:pPr>
        <w:ind w:left="5749" w:hanging="360"/>
      </w:pPr>
    </w:lvl>
    <w:lvl w:ilvl="7" w:tplc="141A0019" w:tentative="1">
      <w:start w:val="1"/>
      <w:numFmt w:val="lowerLetter"/>
      <w:lvlText w:val="%8."/>
      <w:lvlJc w:val="left"/>
      <w:pPr>
        <w:ind w:left="6469" w:hanging="360"/>
      </w:pPr>
    </w:lvl>
    <w:lvl w:ilvl="8" w:tplc="141A001B" w:tentative="1">
      <w:start w:val="1"/>
      <w:numFmt w:val="lowerRoman"/>
      <w:lvlText w:val="%9."/>
      <w:lvlJc w:val="right"/>
      <w:pPr>
        <w:ind w:left="7189" w:hanging="180"/>
      </w:pPr>
    </w:lvl>
  </w:abstractNum>
  <w:abstractNum w:abstractNumId="74" w15:restartNumberingAfterBreak="0">
    <w:nsid w:val="75796CF3"/>
    <w:multiLevelType w:val="hybridMultilevel"/>
    <w:tmpl w:val="AB64A6E0"/>
    <w:lvl w:ilvl="0" w:tplc="2B468444">
      <w:start w:val="1"/>
      <w:numFmt w:val="decimal"/>
      <w:lvlText w:val="(%1)"/>
      <w:lvlJc w:val="left"/>
      <w:pPr>
        <w:ind w:left="1069" w:hanging="360"/>
      </w:pPr>
      <w:rPr>
        <w:rFonts w:hint="default"/>
      </w:rPr>
    </w:lvl>
    <w:lvl w:ilvl="1" w:tplc="141A0019" w:tentative="1">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75" w15:restartNumberingAfterBreak="0">
    <w:nsid w:val="77B651A0"/>
    <w:multiLevelType w:val="hybridMultilevel"/>
    <w:tmpl w:val="6488240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6" w15:restartNumberingAfterBreak="0">
    <w:nsid w:val="7BC32C88"/>
    <w:multiLevelType w:val="hybridMultilevel"/>
    <w:tmpl w:val="53F2FF5C"/>
    <w:lvl w:ilvl="0" w:tplc="673CF400">
      <w:start w:val="69"/>
      <w:numFmt w:val="decimal"/>
      <w:lvlText w:val="(%1"/>
      <w:lvlJc w:val="left"/>
      <w:pPr>
        <w:ind w:left="1070" w:hanging="360"/>
      </w:pPr>
      <w:rPr>
        <w:rFonts w:hint="default"/>
      </w:rPr>
    </w:lvl>
    <w:lvl w:ilvl="1" w:tplc="141A0019" w:tentative="1">
      <w:start w:val="1"/>
      <w:numFmt w:val="lowerLetter"/>
      <w:lvlText w:val="%2."/>
      <w:lvlJc w:val="left"/>
      <w:pPr>
        <w:ind w:left="1790" w:hanging="360"/>
      </w:pPr>
    </w:lvl>
    <w:lvl w:ilvl="2" w:tplc="141A001B" w:tentative="1">
      <w:start w:val="1"/>
      <w:numFmt w:val="lowerRoman"/>
      <w:lvlText w:val="%3."/>
      <w:lvlJc w:val="right"/>
      <w:pPr>
        <w:ind w:left="2510" w:hanging="180"/>
      </w:pPr>
    </w:lvl>
    <w:lvl w:ilvl="3" w:tplc="141A000F" w:tentative="1">
      <w:start w:val="1"/>
      <w:numFmt w:val="decimal"/>
      <w:lvlText w:val="%4."/>
      <w:lvlJc w:val="left"/>
      <w:pPr>
        <w:ind w:left="3230" w:hanging="360"/>
      </w:pPr>
    </w:lvl>
    <w:lvl w:ilvl="4" w:tplc="141A0019" w:tentative="1">
      <w:start w:val="1"/>
      <w:numFmt w:val="lowerLetter"/>
      <w:lvlText w:val="%5."/>
      <w:lvlJc w:val="left"/>
      <w:pPr>
        <w:ind w:left="3950" w:hanging="360"/>
      </w:pPr>
    </w:lvl>
    <w:lvl w:ilvl="5" w:tplc="141A001B" w:tentative="1">
      <w:start w:val="1"/>
      <w:numFmt w:val="lowerRoman"/>
      <w:lvlText w:val="%6."/>
      <w:lvlJc w:val="right"/>
      <w:pPr>
        <w:ind w:left="4670" w:hanging="180"/>
      </w:pPr>
    </w:lvl>
    <w:lvl w:ilvl="6" w:tplc="141A000F" w:tentative="1">
      <w:start w:val="1"/>
      <w:numFmt w:val="decimal"/>
      <w:lvlText w:val="%7."/>
      <w:lvlJc w:val="left"/>
      <w:pPr>
        <w:ind w:left="5390" w:hanging="360"/>
      </w:pPr>
    </w:lvl>
    <w:lvl w:ilvl="7" w:tplc="141A0019" w:tentative="1">
      <w:start w:val="1"/>
      <w:numFmt w:val="lowerLetter"/>
      <w:lvlText w:val="%8."/>
      <w:lvlJc w:val="left"/>
      <w:pPr>
        <w:ind w:left="6110" w:hanging="360"/>
      </w:pPr>
    </w:lvl>
    <w:lvl w:ilvl="8" w:tplc="141A001B" w:tentative="1">
      <w:start w:val="1"/>
      <w:numFmt w:val="lowerRoman"/>
      <w:lvlText w:val="%9."/>
      <w:lvlJc w:val="right"/>
      <w:pPr>
        <w:ind w:left="6830" w:hanging="180"/>
      </w:pPr>
    </w:lvl>
  </w:abstractNum>
  <w:abstractNum w:abstractNumId="77" w15:restartNumberingAfterBreak="0">
    <w:nsid w:val="7E1A0D69"/>
    <w:multiLevelType w:val="multilevel"/>
    <w:tmpl w:val="3A02B6D2"/>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78" w15:restartNumberingAfterBreak="0">
    <w:nsid w:val="7FE41342"/>
    <w:multiLevelType w:val="multilevel"/>
    <w:tmpl w:val="C368E920"/>
    <w:lvl w:ilvl="0">
      <w:start w:val="1"/>
      <w:numFmt w:val="decimal"/>
      <w:suff w:val="space"/>
      <w:lvlText w:val="(%1)"/>
      <w:lvlJc w:val="left"/>
      <w:pPr>
        <w:ind w:left="0" w:firstLine="709"/>
      </w:pPr>
      <w:rPr>
        <w:rFonts w:ascii="Times New Roman" w:eastAsiaTheme="minorHAnsi" w:hAnsi="Times New Roman" w:cstheme="minorBidi" w:hint="default"/>
      </w:rPr>
    </w:lvl>
    <w:lvl w:ilvl="1">
      <w:start w:val="1"/>
      <w:numFmt w:val="lowerLetter"/>
      <w:lvlText w:val="%2)"/>
      <w:lvlJc w:val="left"/>
      <w:pPr>
        <w:tabs>
          <w:tab w:val="num" w:pos="1854"/>
        </w:tabs>
        <w:ind w:left="720" w:firstLine="709"/>
      </w:pPr>
      <w:rPr>
        <w:rFonts w:hint="default"/>
      </w:rPr>
    </w:lvl>
    <w:lvl w:ilvl="2">
      <w:start w:val="1"/>
      <w:numFmt w:val="lowerRoman"/>
      <w:lvlText w:val="%3."/>
      <w:lvlJc w:val="right"/>
      <w:pPr>
        <w:tabs>
          <w:tab w:val="num" w:pos="2574"/>
        </w:tabs>
        <w:ind w:left="1440" w:firstLine="709"/>
      </w:pPr>
      <w:rPr>
        <w:rFonts w:hint="default"/>
      </w:rPr>
    </w:lvl>
    <w:lvl w:ilvl="3">
      <w:start w:val="1"/>
      <w:numFmt w:val="decimal"/>
      <w:lvlText w:val="%4."/>
      <w:lvlJc w:val="left"/>
      <w:pPr>
        <w:tabs>
          <w:tab w:val="num" w:pos="3294"/>
        </w:tabs>
        <w:ind w:left="2160" w:firstLine="709"/>
      </w:pPr>
      <w:rPr>
        <w:rFonts w:hint="default"/>
      </w:rPr>
    </w:lvl>
    <w:lvl w:ilvl="4">
      <w:start w:val="1"/>
      <w:numFmt w:val="lowerLetter"/>
      <w:lvlText w:val="%5."/>
      <w:lvlJc w:val="left"/>
      <w:pPr>
        <w:tabs>
          <w:tab w:val="num" w:pos="4014"/>
        </w:tabs>
        <w:ind w:left="2880" w:firstLine="709"/>
      </w:pPr>
      <w:rPr>
        <w:rFonts w:hint="default"/>
      </w:rPr>
    </w:lvl>
    <w:lvl w:ilvl="5">
      <w:start w:val="1"/>
      <w:numFmt w:val="lowerRoman"/>
      <w:lvlText w:val="%6."/>
      <w:lvlJc w:val="right"/>
      <w:pPr>
        <w:tabs>
          <w:tab w:val="num" w:pos="4734"/>
        </w:tabs>
        <w:ind w:left="3600" w:firstLine="709"/>
      </w:pPr>
      <w:rPr>
        <w:rFonts w:hint="default"/>
      </w:rPr>
    </w:lvl>
    <w:lvl w:ilvl="6">
      <w:start w:val="1"/>
      <w:numFmt w:val="decimal"/>
      <w:lvlText w:val="%7."/>
      <w:lvlJc w:val="left"/>
      <w:pPr>
        <w:tabs>
          <w:tab w:val="num" w:pos="5454"/>
        </w:tabs>
        <w:ind w:left="4320" w:firstLine="709"/>
      </w:pPr>
      <w:rPr>
        <w:rFonts w:hint="default"/>
      </w:rPr>
    </w:lvl>
    <w:lvl w:ilvl="7">
      <w:start w:val="1"/>
      <w:numFmt w:val="lowerLetter"/>
      <w:lvlText w:val="%8."/>
      <w:lvlJc w:val="left"/>
      <w:pPr>
        <w:tabs>
          <w:tab w:val="num" w:pos="6174"/>
        </w:tabs>
        <w:ind w:left="5040" w:firstLine="709"/>
      </w:pPr>
      <w:rPr>
        <w:rFonts w:hint="default"/>
      </w:rPr>
    </w:lvl>
    <w:lvl w:ilvl="8">
      <w:start w:val="1"/>
      <w:numFmt w:val="lowerRoman"/>
      <w:lvlText w:val="%9."/>
      <w:lvlJc w:val="right"/>
      <w:pPr>
        <w:tabs>
          <w:tab w:val="num" w:pos="6894"/>
        </w:tabs>
        <w:ind w:left="5760" w:firstLine="709"/>
      </w:pPr>
      <w:rPr>
        <w:rFonts w:hint="default"/>
      </w:rPr>
    </w:lvl>
  </w:abstractNum>
  <w:abstractNum w:abstractNumId="79" w15:restartNumberingAfterBreak="0">
    <w:nsid w:val="7FFA7B86"/>
    <w:multiLevelType w:val="hybridMultilevel"/>
    <w:tmpl w:val="1938E6C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778179917">
    <w:abstractNumId w:val="20"/>
  </w:num>
  <w:num w:numId="2" w16cid:durableId="863977987">
    <w:abstractNumId w:val="20"/>
    <w:lvlOverride w:ilvl="0">
      <w:startOverride w:val="1"/>
    </w:lvlOverride>
  </w:num>
  <w:num w:numId="3" w16cid:durableId="132021992">
    <w:abstractNumId w:val="20"/>
    <w:lvlOverride w:ilvl="0">
      <w:startOverride w:val="1"/>
    </w:lvlOverride>
  </w:num>
  <w:num w:numId="4" w16cid:durableId="2089376275">
    <w:abstractNumId w:val="20"/>
    <w:lvlOverride w:ilvl="0">
      <w:startOverride w:val="1"/>
    </w:lvlOverride>
  </w:num>
  <w:num w:numId="5" w16cid:durableId="397090481">
    <w:abstractNumId w:val="20"/>
    <w:lvlOverride w:ilvl="0">
      <w:startOverride w:val="1"/>
    </w:lvlOverride>
  </w:num>
  <w:num w:numId="6" w16cid:durableId="110127021">
    <w:abstractNumId w:val="20"/>
    <w:lvlOverride w:ilvl="0">
      <w:startOverride w:val="1"/>
    </w:lvlOverride>
  </w:num>
  <w:num w:numId="7" w16cid:durableId="1184515006">
    <w:abstractNumId w:val="34"/>
  </w:num>
  <w:num w:numId="8" w16cid:durableId="155389968">
    <w:abstractNumId w:val="8"/>
  </w:num>
  <w:num w:numId="9" w16cid:durableId="1630891981">
    <w:abstractNumId w:val="50"/>
  </w:num>
  <w:num w:numId="10" w16cid:durableId="809860256">
    <w:abstractNumId w:val="20"/>
    <w:lvlOverride w:ilvl="0">
      <w:startOverride w:val="1"/>
    </w:lvlOverride>
  </w:num>
  <w:num w:numId="11" w16cid:durableId="262687445">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31"/>
    <w:rsid w:val="000005F9"/>
    <w:rsid w:val="00001089"/>
    <w:rsid w:val="00001B2F"/>
    <w:rsid w:val="000045B7"/>
    <w:rsid w:val="00004E15"/>
    <w:rsid w:val="0000574E"/>
    <w:rsid w:val="00005833"/>
    <w:rsid w:val="000061FF"/>
    <w:rsid w:val="000062E3"/>
    <w:rsid w:val="0000668E"/>
    <w:rsid w:val="00006C45"/>
    <w:rsid w:val="00007170"/>
    <w:rsid w:val="00007E9E"/>
    <w:rsid w:val="0001128F"/>
    <w:rsid w:val="00011845"/>
    <w:rsid w:val="00011881"/>
    <w:rsid w:val="000118D7"/>
    <w:rsid w:val="00011C50"/>
    <w:rsid w:val="00012644"/>
    <w:rsid w:val="000140B8"/>
    <w:rsid w:val="0001467C"/>
    <w:rsid w:val="00014701"/>
    <w:rsid w:val="00014EFE"/>
    <w:rsid w:val="00015025"/>
    <w:rsid w:val="00015880"/>
    <w:rsid w:val="00016ED5"/>
    <w:rsid w:val="00020A53"/>
    <w:rsid w:val="00020CD1"/>
    <w:rsid w:val="00022BEE"/>
    <w:rsid w:val="0002334E"/>
    <w:rsid w:val="000237DE"/>
    <w:rsid w:val="00023E94"/>
    <w:rsid w:val="00023F52"/>
    <w:rsid w:val="00024029"/>
    <w:rsid w:val="0002431F"/>
    <w:rsid w:val="00027CB8"/>
    <w:rsid w:val="00030E67"/>
    <w:rsid w:val="000329EA"/>
    <w:rsid w:val="00032FB6"/>
    <w:rsid w:val="000337D4"/>
    <w:rsid w:val="00033F79"/>
    <w:rsid w:val="000344D2"/>
    <w:rsid w:val="0003571F"/>
    <w:rsid w:val="00035792"/>
    <w:rsid w:val="00036DDA"/>
    <w:rsid w:val="00036E97"/>
    <w:rsid w:val="00036F00"/>
    <w:rsid w:val="00037321"/>
    <w:rsid w:val="00037447"/>
    <w:rsid w:val="00037A05"/>
    <w:rsid w:val="0004080E"/>
    <w:rsid w:val="0004245E"/>
    <w:rsid w:val="000430B4"/>
    <w:rsid w:val="00044EC6"/>
    <w:rsid w:val="000450F4"/>
    <w:rsid w:val="000475C4"/>
    <w:rsid w:val="00047B9B"/>
    <w:rsid w:val="00051173"/>
    <w:rsid w:val="00051CA0"/>
    <w:rsid w:val="0005270B"/>
    <w:rsid w:val="00052D08"/>
    <w:rsid w:val="00053A66"/>
    <w:rsid w:val="00053EE3"/>
    <w:rsid w:val="00054FB2"/>
    <w:rsid w:val="0005510E"/>
    <w:rsid w:val="00055785"/>
    <w:rsid w:val="00056AC1"/>
    <w:rsid w:val="00057140"/>
    <w:rsid w:val="0006099C"/>
    <w:rsid w:val="000613D8"/>
    <w:rsid w:val="000621B5"/>
    <w:rsid w:val="000626E7"/>
    <w:rsid w:val="0006274B"/>
    <w:rsid w:val="000639A4"/>
    <w:rsid w:val="00063D26"/>
    <w:rsid w:val="00063FE1"/>
    <w:rsid w:val="00064563"/>
    <w:rsid w:val="0006465D"/>
    <w:rsid w:val="000649FF"/>
    <w:rsid w:val="00065B3D"/>
    <w:rsid w:val="000666A8"/>
    <w:rsid w:val="00066A8F"/>
    <w:rsid w:val="00066ABA"/>
    <w:rsid w:val="00067D28"/>
    <w:rsid w:val="00067EAA"/>
    <w:rsid w:val="00070424"/>
    <w:rsid w:val="0007219E"/>
    <w:rsid w:val="000735C7"/>
    <w:rsid w:val="000735FF"/>
    <w:rsid w:val="000738B2"/>
    <w:rsid w:val="00074056"/>
    <w:rsid w:val="00074A62"/>
    <w:rsid w:val="000763E6"/>
    <w:rsid w:val="00077390"/>
    <w:rsid w:val="0007754A"/>
    <w:rsid w:val="0008125D"/>
    <w:rsid w:val="0008245F"/>
    <w:rsid w:val="000831F2"/>
    <w:rsid w:val="00083515"/>
    <w:rsid w:val="00084C1B"/>
    <w:rsid w:val="00085651"/>
    <w:rsid w:val="000856C7"/>
    <w:rsid w:val="0008614F"/>
    <w:rsid w:val="000865D8"/>
    <w:rsid w:val="0008784D"/>
    <w:rsid w:val="00087C02"/>
    <w:rsid w:val="00087EC9"/>
    <w:rsid w:val="00090331"/>
    <w:rsid w:val="00091253"/>
    <w:rsid w:val="000915DB"/>
    <w:rsid w:val="00091D4C"/>
    <w:rsid w:val="0009227E"/>
    <w:rsid w:val="00092577"/>
    <w:rsid w:val="000932ED"/>
    <w:rsid w:val="00093338"/>
    <w:rsid w:val="00093BC0"/>
    <w:rsid w:val="00094E65"/>
    <w:rsid w:val="000953F9"/>
    <w:rsid w:val="000954A2"/>
    <w:rsid w:val="00095782"/>
    <w:rsid w:val="0009602F"/>
    <w:rsid w:val="000975B4"/>
    <w:rsid w:val="000977B8"/>
    <w:rsid w:val="000A088A"/>
    <w:rsid w:val="000A0CDA"/>
    <w:rsid w:val="000A2AE5"/>
    <w:rsid w:val="000A2C48"/>
    <w:rsid w:val="000A3845"/>
    <w:rsid w:val="000A6BE7"/>
    <w:rsid w:val="000A78D7"/>
    <w:rsid w:val="000B1DB3"/>
    <w:rsid w:val="000B23A2"/>
    <w:rsid w:val="000B2482"/>
    <w:rsid w:val="000B2FC0"/>
    <w:rsid w:val="000B4118"/>
    <w:rsid w:val="000B4656"/>
    <w:rsid w:val="000B5140"/>
    <w:rsid w:val="000B5928"/>
    <w:rsid w:val="000B711D"/>
    <w:rsid w:val="000C1227"/>
    <w:rsid w:val="000C125A"/>
    <w:rsid w:val="000C18AC"/>
    <w:rsid w:val="000C1CE2"/>
    <w:rsid w:val="000C3463"/>
    <w:rsid w:val="000C4605"/>
    <w:rsid w:val="000C5B60"/>
    <w:rsid w:val="000C6CF0"/>
    <w:rsid w:val="000C7BE8"/>
    <w:rsid w:val="000C7E51"/>
    <w:rsid w:val="000D082C"/>
    <w:rsid w:val="000D0A70"/>
    <w:rsid w:val="000D0C3C"/>
    <w:rsid w:val="000D1082"/>
    <w:rsid w:val="000D340E"/>
    <w:rsid w:val="000D3DB7"/>
    <w:rsid w:val="000D4384"/>
    <w:rsid w:val="000D54F0"/>
    <w:rsid w:val="000D627B"/>
    <w:rsid w:val="000D62F6"/>
    <w:rsid w:val="000D78D9"/>
    <w:rsid w:val="000D7C8E"/>
    <w:rsid w:val="000D7EC2"/>
    <w:rsid w:val="000D7F88"/>
    <w:rsid w:val="000E02C6"/>
    <w:rsid w:val="000E1C8A"/>
    <w:rsid w:val="000E2241"/>
    <w:rsid w:val="000E3019"/>
    <w:rsid w:val="000E50D1"/>
    <w:rsid w:val="000E5A1F"/>
    <w:rsid w:val="000E5B51"/>
    <w:rsid w:val="000E602E"/>
    <w:rsid w:val="000E77EB"/>
    <w:rsid w:val="000E7ECD"/>
    <w:rsid w:val="000E7FD7"/>
    <w:rsid w:val="000F02D6"/>
    <w:rsid w:val="000F069C"/>
    <w:rsid w:val="000F1C18"/>
    <w:rsid w:val="000F1C9A"/>
    <w:rsid w:val="000F1CBB"/>
    <w:rsid w:val="000F209E"/>
    <w:rsid w:val="000F3094"/>
    <w:rsid w:val="000F3524"/>
    <w:rsid w:val="000F3913"/>
    <w:rsid w:val="000F4234"/>
    <w:rsid w:val="000F5557"/>
    <w:rsid w:val="000F5909"/>
    <w:rsid w:val="000F5BA9"/>
    <w:rsid w:val="000F6077"/>
    <w:rsid w:val="000F60D4"/>
    <w:rsid w:val="000F647E"/>
    <w:rsid w:val="000F65F2"/>
    <w:rsid w:val="000F6C0C"/>
    <w:rsid w:val="000F7125"/>
    <w:rsid w:val="000F7BA1"/>
    <w:rsid w:val="000F7D98"/>
    <w:rsid w:val="00100714"/>
    <w:rsid w:val="001015EF"/>
    <w:rsid w:val="00101865"/>
    <w:rsid w:val="00101872"/>
    <w:rsid w:val="0010195C"/>
    <w:rsid w:val="001024E1"/>
    <w:rsid w:val="00103BEF"/>
    <w:rsid w:val="00104FF7"/>
    <w:rsid w:val="00105129"/>
    <w:rsid w:val="0010561C"/>
    <w:rsid w:val="00105ED5"/>
    <w:rsid w:val="00105F23"/>
    <w:rsid w:val="00110F90"/>
    <w:rsid w:val="001114BE"/>
    <w:rsid w:val="0011158D"/>
    <w:rsid w:val="00112901"/>
    <w:rsid w:val="00112C64"/>
    <w:rsid w:val="00114408"/>
    <w:rsid w:val="0011585E"/>
    <w:rsid w:val="00115C06"/>
    <w:rsid w:val="00115C3B"/>
    <w:rsid w:val="00116B51"/>
    <w:rsid w:val="00120CBF"/>
    <w:rsid w:val="00120E2B"/>
    <w:rsid w:val="0012179C"/>
    <w:rsid w:val="00123C10"/>
    <w:rsid w:val="0012432A"/>
    <w:rsid w:val="001248D2"/>
    <w:rsid w:val="00124BA3"/>
    <w:rsid w:val="001269BB"/>
    <w:rsid w:val="00126B1C"/>
    <w:rsid w:val="00131164"/>
    <w:rsid w:val="00132537"/>
    <w:rsid w:val="00132C25"/>
    <w:rsid w:val="00132FD8"/>
    <w:rsid w:val="001337D1"/>
    <w:rsid w:val="00133CEF"/>
    <w:rsid w:val="00133E40"/>
    <w:rsid w:val="0013462B"/>
    <w:rsid w:val="00135350"/>
    <w:rsid w:val="00135390"/>
    <w:rsid w:val="00135803"/>
    <w:rsid w:val="001367DE"/>
    <w:rsid w:val="00137A9A"/>
    <w:rsid w:val="00137E78"/>
    <w:rsid w:val="00140A04"/>
    <w:rsid w:val="0014146C"/>
    <w:rsid w:val="00141924"/>
    <w:rsid w:val="00141F10"/>
    <w:rsid w:val="00143306"/>
    <w:rsid w:val="00143D71"/>
    <w:rsid w:val="0014601C"/>
    <w:rsid w:val="001465CB"/>
    <w:rsid w:val="00146654"/>
    <w:rsid w:val="00150480"/>
    <w:rsid w:val="0015091B"/>
    <w:rsid w:val="0015225B"/>
    <w:rsid w:val="00152330"/>
    <w:rsid w:val="00153C44"/>
    <w:rsid w:val="00154105"/>
    <w:rsid w:val="00154837"/>
    <w:rsid w:val="00154E5C"/>
    <w:rsid w:val="00156D52"/>
    <w:rsid w:val="001601A4"/>
    <w:rsid w:val="00160CCE"/>
    <w:rsid w:val="00160E29"/>
    <w:rsid w:val="00161464"/>
    <w:rsid w:val="0016268E"/>
    <w:rsid w:val="001626F2"/>
    <w:rsid w:val="00162AAB"/>
    <w:rsid w:val="00162B3E"/>
    <w:rsid w:val="00163ABD"/>
    <w:rsid w:val="00163D4D"/>
    <w:rsid w:val="0016434A"/>
    <w:rsid w:val="001653E1"/>
    <w:rsid w:val="00165EC8"/>
    <w:rsid w:val="0017049F"/>
    <w:rsid w:val="00171DD7"/>
    <w:rsid w:val="00174615"/>
    <w:rsid w:val="00174A88"/>
    <w:rsid w:val="00177745"/>
    <w:rsid w:val="00180F84"/>
    <w:rsid w:val="00182E56"/>
    <w:rsid w:val="00183D9B"/>
    <w:rsid w:val="00184D2A"/>
    <w:rsid w:val="001853AB"/>
    <w:rsid w:val="001856DB"/>
    <w:rsid w:val="00185FBB"/>
    <w:rsid w:val="00187701"/>
    <w:rsid w:val="00187EDD"/>
    <w:rsid w:val="00190673"/>
    <w:rsid w:val="00190AA9"/>
    <w:rsid w:val="0019257D"/>
    <w:rsid w:val="0019383F"/>
    <w:rsid w:val="00193E4E"/>
    <w:rsid w:val="00194097"/>
    <w:rsid w:val="00194213"/>
    <w:rsid w:val="001947FC"/>
    <w:rsid w:val="00194B60"/>
    <w:rsid w:val="00195998"/>
    <w:rsid w:val="00196235"/>
    <w:rsid w:val="00196AFB"/>
    <w:rsid w:val="0019702A"/>
    <w:rsid w:val="001A03F6"/>
    <w:rsid w:val="001A08BB"/>
    <w:rsid w:val="001A09F4"/>
    <w:rsid w:val="001A297B"/>
    <w:rsid w:val="001A420B"/>
    <w:rsid w:val="001A518A"/>
    <w:rsid w:val="001A6C91"/>
    <w:rsid w:val="001A7129"/>
    <w:rsid w:val="001B24C2"/>
    <w:rsid w:val="001B275B"/>
    <w:rsid w:val="001B2AD1"/>
    <w:rsid w:val="001B2EF9"/>
    <w:rsid w:val="001B2F67"/>
    <w:rsid w:val="001B3B09"/>
    <w:rsid w:val="001B5C58"/>
    <w:rsid w:val="001B5C5C"/>
    <w:rsid w:val="001B5DD2"/>
    <w:rsid w:val="001B6269"/>
    <w:rsid w:val="001B79CE"/>
    <w:rsid w:val="001C11FB"/>
    <w:rsid w:val="001C130C"/>
    <w:rsid w:val="001C2FEE"/>
    <w:rsid w:val="001C4447"/>
    <w:rsid w:val="001C47FE"/>
    <w:rsid w:val="001C4A28"/>
    <w:rsid w:val="001C5030"/>
    <w:rsid w:val="001C5C66"/>
    <w:rsid w:val="001C5FA0"/>
    <w:rsid w:val="001C60D2"/>
    <w:rsid w:val="001C60D4"/>
    <w:rsid w:val="001C64BA"/>
    <w:rsid w:val="001C6FED"/>
    <w:rsid w:val="001C7F23"/>
    <w:rsid w:val="001C7F90"/>
    <w:rsid w:val="001D08AD"/>
    <w:rsid w:val="001D0DEC"/>
    <w:rsid w:val="001D0F23"/>
    <w:rsid w:val="001D259C"/>
    <w:rsid w:val="001D27DF"/>
    <w:rsid w:val="001D3066"/>
    <w:rsid w:val="001D3451"/>
    <w:rsid w:val="001D5693"/>
    <w:rsid w:val="001D671E"/>
    <w:rsid w:val="001D79FE"/>
    <w:rsid w:val="001E13D3"/>
    <w:rsid w:val="001E2349"/>
    <w:rsid w:val="001E2B11"/>
    <w:rsid w:val="001E2BC9"/>
    <w:rsid w:val="001E34B9"/>
    <w:rsid w:val="001E3CD5"/>
    <w:rsid w:val="001E4FF4"/>
    <w:rsid w:val="001E5BF0"/>
    <w:rsid w:val="001E6FAF"/>
    <w:rsid w:val="001F1F16"/>
    <w:rsid w:val="001F2327"/>
    <w:rsid w:val="001F2E62"/>
    <w:rsid w:val="001F468E"/>
    <w:rsid w:val="001F5634"/>
    <w:rsid w:val="001F5AB0"/>
    <w:rsid w:val="001F5B64"/>
    <w:rsid w:val="001F6756"/>
    <w:rsid w:val="00200229"/>
    <w:rsid w:val="002003D8"/>
    <w:rsid w:val="00203A56"/>
    <w:rsid w:val="00204B1D"/>
    <w:rsid w:val="00207052"/>
    <w:rsid w:val="00207CAB"/>
    <w:rsid w:val="00210A1F"/>
    <w:rsid w:val="00211B66"/>
    <w:rsid w:val="002134AF"/>
    <w:rsid w:val="00213F27"/>
    <w:rsid w:val="00214253"/>
    <w:rsid w:val="00214642"/>
    <w:rsid w:val="00214BDF"/>
    <w:rsid w:val="00214C9D"/>
    <w:rsid w:val="00215DD7"/>
    <w:rsid w:val="00216599"/>
    <w:rsid w:val="00220B76"/>
    <w:rsid w:val="002213E6"/>
    <w:rsid w:val="002216B0"/>
    <w:rsid w:val="00221F1E"/>
    <w:rsid w:val="00222207"/>
    <w:rsid w:val="002222E3"/>
    <w:rsid w:val="00222482"/>
    <w:rsid w:val="002234BE"/>
    <w:rsid w:val="00223A83"/>
    <w:rsid w:val="00223BB0"/>
    <w:rsid w:val="002240BB"/>
    <w:rsid w:val="002240E7"/>
    <w:rsid w:val="002249C0"/>
    <w:rsid w:val="0022634C"/>
    <w:rsid w:val="002323C1"/>
    <w:rsid w:val="002330B6"/>
    <w:rsid w:val="00234699"/>
    <w:rsid w:val="00234FD5"/>
    <w:rsid w:val="00236EE6"/>
    <w:rsid w:val="00237FC8"/>
    <w:rsid w:val="002402B2"/>
    <w:rsid w:val="00244F4C"/>
    <w:rsid w:val="00245D50"/>
    <w:rsid w:val="00247381"/>
    <w:rsid w:val="002505DE"/>
    <w:rsid w:val="00251163"/>
    <w:rsid w:val="00251354"/>
    <w:rsid w:val="00251AE4"/>
    <w:rsid w:val="002523D8"/>
    <w:rsid w:val="00252F59"/>
    <w:rsid w:val="00253DF5"/>
    <w:rsid w:val="00254104"/>
    <w:rsid w:val="00254B2D"/>
    <w:rsid w:val="00254F77"/>
    <w:rsid w:val="002551FD"/>
    <w:rsid w:val="002555DD"/>
    <w:rsid w:val="00255872"/>
    <w:rsid w:val="00261C1D"/>
    <w:rsid w:val="00262483"/>
    <w:rsid w:val="002624A0"/>
    <w:rsid w:val="00262BAF"/>
    <w:rsid w:val="002636F9"/>
    <w:rsid w:val="00263800"/>
    <w:rsid w:val="002638EE"/>
    <w:rsid w:val="00264126"/>
    <w:rsid w:val="0026427C"/>
    <w:rsid w:val="002642C0"/>
    <w:rsid w:val="00266314"/>
    <w:rsid w:val="002671B8"/>
    <w:rsid w:val="00271AD4"/>
    <w:rsid w:val="00272D96"/>
    <w:rsid w:val="002731E2"/>
    <w:rsid w:val="00273256"/>
    <w:rsid w:val="00273536"/>
    <w:rsid w:val="00273661"/>
    <w:rsid w:val="00273F4C"/>
    <w:rsid w:val="00274A22"/>
    <w:rsid w:val="00276F34"/>
    <w:rsid w:val="00280242"/>
    <w:rsid w:val="0028180C"/>
    <w:rsid w:val="00281960"/>
    <w:rsid w:val="00282328"/>
    <w:rsid w:val="002830EE"/>
    <w:rsid w:val="00284664"/>
    <w:rsid w:val="00285272"/>
    <w:rsid w:val="00285BF5"/>
    <w:rsid w:val="00285D8D"/>
    <w:rsid w:val="0028668F"/>
    <w:rsid w:val="00286E1F"/>
    <w:rsid w:val="00287E60"/>
    <w:rsid w:val="002912C2"/>
    <w:rsid w:val="00292267"/>
    <w:rsid w:val="002928F5"/>
    <w:rsid w:val="002942ED"/>
    <w:rsid w:val="002958C6"/>
    <w:rsid w:val="00296FEA"/>
    <w:rsid w:val="002977E7"/>
    <w:rsid w:val="002A289A"/>
    <w:rsid w:val="002A2AB3"/>
    <w:rsid w:val="002A546F"/>
    <w:rsid w:val="002A6208"/>
    <w:rsid w:val="002A70C2"/>
    <w:rsid w:val="002A7794"/>
    <w:rsid w:val="002A7D53"/>
    <w:rsid w:val="002B0773"/>
    <w:rsid w:val="002B115A"/>
    <w:rsid w:val="002B178E"/>
    <w:rsid w:val="002B1AA7"/>
    <w:rsid w:val="002B1DBA"/>
    <w:rsid w:val="002B210F"/>
    <w:rsid w:val="002B286C"/>
    <w:rsid w:val="002B55A6"/>
    <w:rsid w:val="002B58C2"/>
    <w:rsid w:val="002B6926"/>
    <w:rsid w:val="002C281D"/>
    <w:rsid w:val="002C2E2C"/>
    <w:rsid w:val="002C37EE"/>
    <w:rsid w:val="002C3F70"/>
    <w:rsid w:val="002C541C"/>
    <w:rsid w:val="002C564D"/>
    <w:rsid w:val="002C6703"/>
    <w:rsid w:val="002C733C"/>
    <w:rsid w:val="002C7CAC"/>
    <w:rsid w:val="002D041F"/>
    <w:rsid w:val="002D07D7"/>
    <w:rsid w:val="002D0841"/>
    <w:rsid w:val="002D1007"/>
    <w:rsid w:val="002D1B54"/>
    <w:rsid w:val="002D1C94"/>
    <w:rsid w:val="002D31F2"/>
    <w:rsid w:val="002D4F41"/>
    <w:rsid w:val="002D4FE8"/>
    <w:rsid w:val="002D5CE6"/>
    <w:rsid w:val="002E04DB"/>
    <w:rsid w:val="002E0E65"/>
    <w:rsid w:val="002E1AB8"/>
    <w:rsid w:val="002E2B02"/>
    <w:rsid w:val="002E3483"/>
    <w:rsid w:val="002E41B2"/>
    <w:rsid w:val="002E44B6"/>
    <w:rsid w:val="002E5808"/>
    <w:rsid w:val="002E5C47"/>
    <w:rsid w:val="002E6961"/>
    <w:rsid w:val="002E7649"/>
    <w:rsid w:val="002E7C2A"/>
    <w:rsid w:val="002F0E22"/>
    <w:rsid w:val="002F1D69"/>
    <w:rsid w:val="002F20CC"/>
    <w:rsid w:val="002F5B2B"/>
    <w:rsid w:val="002F649D"/>
    <w:rsid w:val="003008AF"/>
    <w:rsid w:val="00301A7A"/>
    <w:rsid w:val="00301DB2"/>
    <w:rsid w:val="00304FF5"/>
    <w:rsid w:val="0030539F"/>
    <w:rsid w:val="00305499"/>
    <w:rsid w:val="003068B0"/>
    <w:rsid w:val="0030714E"/>
    <w:rsid w:val="00307D65"/>
    <w:rsid w:val="0031022B"/>
    <w:rsid w:val="0031126A"/>
    <w:rsid w:val="003131FD"/>
    <w:rsid w:val="00313AB2"/>
    <w:rsid w:val="003143B0"/>
    <w:rsid w:val="003145B9"/>
    <w:rsid w:val="003154E5"/>
    <w:rsid w:val="003160BB"/>
    <w:rsid w:val="0031643B"/>
    <w:rsid w:val="00317CAA"/>
    <w:rsid w:val="003211C1"/>
    <w:rsid w:val="00321AA7"/>
    <w:rsid w:val="00323568"/>
    <w:rsid w:val="003244CB"/>
    <w:rsid w:val="00326164"/>
    <w:rsid w:val="003276C7"/>
    <w:rsid w:val="0033190A"/>
    <w:rsid w:val="00331BB6"/>
    <w:rsid w:val="003329CF"/>
    <w:rsid w:val="0033318E"/>
    <w:rsid w:val="00335973"/>
    <w:rsid w:val="003375F8"/>
    <w:rsid w:val="00337CBD"/>
    <w:rsid w:val="00337EC5"/>
    <w:rsid w:val="003406D0"/>
    <w:rsid w:val="00340CD9"/>
    <w:rsid w:val="00341CC4"/>
    <w:rsid w:val="003428DF"/>
    <w:rsid w:val="00342E83"/>
    <w:rsid w:val="003430DA"/>
    <w:rsid w:val="00343620"/>
    <w:rsid w:val="003437BA"/>
    <w:rsid w:val="003445BD"/>
    <w:rsid w:val="00345031"/>
    <w:rsid w:val="00346C17"/>
    <w:rsid w:val="00347765"/>
    <w:rsid w:val="00347B82"/>
    <w:rsid w:val="00351BD2"/>
    <w:rsid w:val="00352048"/>
    <w:rsid w:val="00352772"/>
    <w:rsid w:val="0035399A"/>
    <w:rsid w:val="00353C92"/>
    <w:rsid w:val="003554DD"/>
    <w:rsid w:val="003556B3"/>
    <w:rsid w:val="00355A43"/>
    <w:rsid w:val="00355C4B"/>
    <w:rsid w:val="0035642F"/>
    <w:rsid w:val="003574F3"/>
    <w:rsid w:val="003621D4"/>
    <w:rsid w:val="003627FF"/>
    <w:rsid w:val="003628A0"/>
    <w:rsid w:val="00363240"/>
    <w:rsid w:val="0036348F"/>
    <w:rsid w:val="003634AE"/>
    <w:rsid w:val="00364AB9"/>
    <w:rsid w:val="00366BF2"/>
    <w:rsid w:val="00367164"/>
    <w:rsid w:val="0036716D"/>
    <w:rsid w:val="003675A7"/>
    <w:rsid w:val="003702B0"/>
    <w:rsid w:val="00371083"/>
    <w:rsid w:val="003716C7"/>
    <w:rsid w:val="003728BC"/>
    <w:rsid w:val="00372D57"/>
    <w:rsid w:val="00372D8D"/>
    <w:rsid w:val="00373BBF"/>
    <w:rsid w:val="00373C6E"/>
    <w:rsid w:val="00374517"/>
    <w:rsid w:val="00375E7C"/>
    <w:rsid w:val="003768D9"/>
    <w:rsid w:val="00376D6A"/>
    <w:rsid w:val="003774A1"/>
    <w:rsid w:val="00377B1D"/>
    <w:rsid w:val="00380919"/>
    <w:rsid w:val="00382726"/>
    <w:rsid w:val="00382D96"/>
    <w:rsid w:val="003839D8"/>
    <w:rsid w:val="00383CD9"/>
    <w:rsid w:val="003866BE"/>
    <w:rsid w:val="0038705E"/>
    <w:rsid w:val="00387AA7"/>
    <w:rsid w:val="00390A4C"/>
    <w:rsid w:val="00390A51"/>
    <w:rsid w:val="00392C13"/>
    <w:rsid w:val="0039335F"/>
    <w:rsid w:val="00393362"/>
    <w:rsid w:val="0039477B"/>
    <w:rsid w:val="003962B5"/>
    <w:rsid w:val="00396996"/>
    <w:rsid w:val="00396AB7"/>
    <w:rsid w:val="00396D1B"/>
    <w:rsid w:val="00396FE7"/>
    <w:rsid w:val="00397AA3"/>
    <w:rsid w:val="003A121D"/>
    <w:rsid w:val="003A212B"/>
    <w:rsid w:val="003A3DCF"/>
    <w:rsid w:val="003A414D"/>
    <w:rsid w:val="003A543C"/>
    <w:rsid w:val="003A569C"/>
    <w:rsid w:val="003A6711"/>
    <w:rsid w:val="003A6AAC"/>
    <w:rsid w:val="003A6C85"/>
    <w:rsid w:val="003A6EE8"/>
    <w:rsid w:val="003A7CAA"/>
    <w:rsid w:val="003B00A0"/>
    <w:rsid w:val="003B00EC"/>
    <w:rsid w:val="003B0B69"/>
    <w:rsid w:val="003B18FA"/>
    <w:rsid w:val="003B21DC"/>
    <w:rsid w:val="003B267C"/>
    <w:rsid w:val="003B2C6F"/>
    <w:rsid w:val="003B3D62"/>
    <w:rsid w:val="003B52C9"/>
    <w:rsid w:val="003B55C6"/>
    <w:rsid w:val="003B5B73"/>
    <w:rsid w:val="003B71FB"/>
    <w:rsid w:val="003C0047"/>
    <w:rsid w:val="003C0130"/>
    <w:rsid w:val="003C0A27"/>
    <w:rsid w:val="003C0EB3"/>
    <w:rsid w:val="003C17BD"/>
    <w:rsid w:val="003C17FD"/>
    <w:rsid w:val="003C2F9F"/>
    <w:rsid w:val="003C36A7"/>
    <w:rsid w:val="003C46F6"/>
    <w:rsid w:val="003C5172"/>
    <w:rsid w:val="003C641F"/>
    <w:rsid w:val="003D00C4"/>
    <w:rsid w:val="003D0CC3"/>
    <w:rsid w:val="003D14DB"/>
    <w:rsid w:val="003D1A1F"/>
    <w:rsid w:val="003D2B03"/>
    <w:rsid w:val="003D315C"/>
    <w:rsid w:val="003D4386"/>
    <w:rsid w:val="003D61DB"/>
    <w:rsid w:val="003D6588"/>
    <w:rsid w:val="003D6C97"/>
    <w:rsid w:val="003E0C8E"/>
    <w:rsid w:val="003E3323"/>
    <w:rsid w:val="003E4610"/>
    <w:rsid w:val="003E63DB"/>
    <w:rsid w:val="003E72D0"/>
    <w:rsid w:val="003E7C94"/>
    <w:rsid w:val="003F09BC"/>
    <w:rsid w:val="003F0A97"/>
    <w:rsid w:val="003F1BDF"/>
    <w:rsid w:val="003F3882"/>
    <w:rsid w:val="003F461B"/>
    <w:rsid w:val="003F4A6E"/>
    <w:rsid w:val="003F4D61"/>
    <w:rsid w:val="003F50DD"/>
    <w:rsid w:val="003F5474"/>
    <w:rsid w:val="003F6E89"/>
    <w:rsid w:val="00400A0B"/>
    <w:rsid w:val="004015EA"/>
    <w:rsid w:val="004024E5"/>
    <w:rsid w:val="00404644"/>
    <w:rsid w:val="00404A74"/>
    <w:rsid w:val="004055A6"/>
    <w:rsid w:val="00406936"/>
    <w:rsid w:val="00406AA1"/>
    <w:rsid w:val="00411282"/>
    <w:rsid w:val="00411436"/>
    <w:rsid w:val="004114AC"/>
    <w:rsid w:val="00411563"/>
    <w:rsid w:val="00412A05"/>
    <w:rsid w:val="004151AA"/>
    <w:rsid w:val="00415C62"/>
    <w:rsid w:val="004206A1"/>
    <w:rsid w:val="0042149C"/>
    <w:rsid w:val="00422F97"/>
    <w:rsid w:val="004249C6"/>
    <w:rsid w:val="00424B36"/>
    <w:rsid w:val="00425330"/>
    <w:rsid w:val="0042577D"/>
    <w:rsid w:val="00425DF5"/>
    <w:rsid w:val="00426B31"/>
    <w:rsid w:val="004271D9"/>
    <w:rsid w:val="004273EB"/>
    <w:rsid w:val="00431F05"/>
    <w:rsid w:val="004323E4"/>
    <w:rsid w:val="004338D4"/>
    <w:rsid w:val="00434DF5"/>
    <w:rsid w:val="004352AF"/>
    <w:rsid w:val="0043610B"/>
    <w:rsid w:val="004371C3"/>
    <w:rsid w:val="00440846"/>
    <w:rsid w:val="00440B13"/>
    <w:rsid w:val="00441711"/>
    <w:rsid w:val="004423BC"/>
    <w:rsid w:val="0044336A"/>
    <w:rsid w:val="00443559"/>
    <w:rsid w:val="0044487E"/>
    <w:rsid w:val="00444950"/>
    <w:rsid w:val="00445439"/>
    <w:rsid w:val="004464EB"/>
    <w:rsid w:val="00447578"/>
    <w:rsid w:val="00447F96"/>
    <w:rsid w:val="0045120E"/>
    <w:rsid w:val="00451825"/>
    <w:rsid w:val="00451AA6"/>
    <w:rsid w:val="004521AE"/>
    <w:rsid w:val="004533B7"/>
    <w:rsid w:val="0045419A"/>
    <w:rsid w:val="004616B1"/>
    <w:rsid w:val="004621F4"/>
    <w:rsid w:val="004625D3"/>
    <w:rsid w:val="0046265C"/>
    <w:rsid w:val="004653EF"/>
    <w:rsid w:val="00465482"/>
    <w:rsid w:val="0046557B"/>
    <w:rsid w:val="004657F0"/>
    <w:rsid w:val="00465E7B"/>
    <w:rsid w:val="00465F9F"/>
    <w:rsid w:val="004663C9"/>
    <w:rsid w:val="00467B39"/>
    <w:rsid w:val="00470051"/>
    <w:rsid w:val="004709D8"/>
    <w:rsid w:val="00470BF7"/>
    <w:rsid w:val="00471371"/>
    <w:rsid w:val="0047161C"/>
    <w:rsid w:val="004719B1"/>
    <w:rsid w:val="00471FE7"/>
    <w:rsid w:val="00472159"/>
    <w:rsid w:val="004730E7"/>
    <w:rsid w:val="00473CE3"/>
    <w:rsid w:val="00473D68"/>
    <w:rsid w:val="00474055"/>
    <w:rsid w:val="004745E1"/>
    <w:rsid w:val="004752C0"/>
    <w:rsid w:val="004753EF"/>
    <w:rsid w:val="004755C4"/>
    <w:rsid w:val="004769DE"/>
    <w:rsid w:val="004819B8"/>
    <w:rsid w:val="00482F5C"/>
    <w:rsid w:val="004839B7"/>
    <w:rsid w:val="00483B99"/>
    <w:rsid w:val="004853EC"/>
    <w:rsid w:val="00485FDA"/>
    <w:rsid w:val="00486DD8"/>
    <w:rsid w:val="004871F6"/>
    <w:rsid w:val="00490B24"/>
    <w:rsid w:val="004910C4"/>
    <w:rsid w:val="00491733"/>
    <w:rsid w:val="00493480"/>
    <w:rsid w:val="00493A7C"/>
    <w:rsid w:val="004940C5"/>
    <w:rsid w:val="00494572"/>
    <w:rsid w:val="00497225"/>
    <w:rsid w:val="004A0387"/>
    <w:rsid w:val="004A447F"/>
    <w:rsid w:val="004A4546"/>
    <w:rsid w:val="004A66F6"/>
    <w:rsid w:val="004B086D"/>
    <w:rsid w:val="004B2341"/>
    <w:rsid w:val="004B2678"/>
    <w:rsid w:val="004B29E9"/>
    <w:rsid w:val="004B305C"/>
    <w:rsid w:val="004B5FD8"/>
    <w:rsid w:val="004B6B52"/>
    <w:rsid w:val="004B6C71"/>
    <w:rsid w:val="004B7DFA"/>
    <w:rsid w:val="004B7F7C"/>
    <w:rsid w:val="004C1747"/>
    <w:rsid w:val="004C1BD0"/>
    <w:rsid w:val="004C2797"/>
    <w:rsid w:val="004C426D"/>
    <w:rsid w:val="004C5261"/>
    <w:rsid w:val="004C5A56"/>
    <w:rsid w:val="004C5CBF"/>
    <w:rsid w:val="004C6665"/>
    <w:rsid w:val="004D12D4"/>
    <w:rsid w:val="004D15EC"/>
    <w:rsid w:val="004D1FD8"/>
    <w:rsid w:val="004D208F"/>
    <w:rsid w:val="004D2AA7"/>
    <w:rsid w:val="004D3835"/>
    <w:rsid w:val="004D430A"/>
    <w:rsid w:val="004D4D60"/>
    <w:rsid w:val="004D4FAF"/>
    <w:rsid w:val="004D5726"/>
    <w:rsid w:val="004D5748"/>
    <w:rsid w:val="004D5B30"/>
    <w:rsid w:val="004D61C8"/>
    <w:rsid w:val="004E01C1"/>
    <w:rsid w:val="004E0E52"/>
    <w:rsid w:val="004E1075"/>
    <w:rsid w:val="004E1537"/>
    <w:rsid w:val="004E1725"/>
    <w:rsid w:val="004E23BD"/>
    <w:rsid w:val="004E295D"/>
    <w:rsid w:val="004E453B"/>
    <w:rsid w:val="004E4890"/>
    <w:rsid w:val="004E5285"/>
    <w:rsid w:val="004E75D3"/>
    <w:rsid w:val="004E7966"/>
    <w:rsid w:val="004F1256"/>
    <w:rsid w:val="004F25C6"/>
    <w:rsid w:val="004F424B"/>
    <w:rsid w:val="004F4656"/>
    <w:rsid w:val="004F47DE"/>
    <w:rsid w:val="004F47DF"/>
    <w:rsid w:val="004F5674"/>
    <w:rsid w:val="004F5CA2"/>
    <w:rsid w:val="004F5D01"/>
    <w:rsid w:val="004F5F3B"/>
    <w:rsid w:val="004F6978"/>
    <w:rsid w:val="004F71CB"/>
    <w:rsid w:val="004F7232"/>
    <w:rsid w:val="004F76E4"/>
    <w:rsid w:val="005018E4"/>
    <w:rsid w:val="00502A07"/>
    <w:rsid w:val="00503D71"/>
    <w:rsid w:val="005055E2"/>
    <w:rsid w:val="00506728"/>
    <w:rsid w:val="00507E3E"/>
    <w:rsid w:val="00510141"/>
    <w:rsid w:val="0051029B"/>
    <w:rsid w:val="005120AC"/>
    <w:rsid w:val="005125BF"/>
    <w:rsid w:val="00512D8A"/>
    <w:rsid w:val="0051380E"/>
    <w:rsid w:val="005150C0"/>
    <w:rsid w:val="00515BB9"/>
    <w:rsid w:val="00515C86"/>
    <w:rsid w:val="00522121"/>
    <w:rsid w:val="00522B9B"/>
    <w:rsid w:val="00524E5B"/>
    <w:rsid w:val="00526251"/>
    <w:rsid w:val="0052646C"/>
    <w:rsid w:val="005267DB"/>
    <w:rsid w:val="00526F5E"/>
    <w:rsid w:val="00530577"/>
    <w:rsid w:val="00530E44"/>
    <w:rsid w:val="005329C6"/>
    <w:rsid w:val="00532A39"/>
    <w:rsid w:val="00532B3E"/>
    <w:rsid w:val="00533366"/>
    <w:rsid w:val="00534E65"/>
    <w:rsid w:val="00535676"/>
    <w:rsid w:val="00535AA3"/>
    <w:rsid w:val="005365FD"/>
    <w:rsid w:val="005370B6"/>
    <w:rsid w:val="005371BD"/>
    <w:rsid w:val="005408D5"/>
    <w:rsid w:val="00541EA9"/>
    <w:rsid w:val="00541FAD"/>
    <w:rsid w:val="00542201"/>
    <w:rsid w:val="00542471"/>
    <w:rsid w:val="005453D0"/>
    <w:rsid w:val="00546620"/>
    <w:rsid w:val="00547BE3"/>
    <w:rsid w:val="005500CA"/>
    <w:rsid w:val="00550574"/>
    <w:rsid w:val="00551839"/>
    <w:rsid w:val="00551BF5"/>
    <w:rsid w:val="00551FC1"/>
    <w:rsid w:val="00552239"/>
    <w:rsid w:val="00552A27"/>
    <w:rsid w:val="005545CB"/>
    <w:rsid w:val="0055471A"/>
    <w:rsid w:val="00554E93"/>
    <w:rsid w:val="0055507E"/>
    <w:rsid w:val="0055548E"/>
    <w:rsid w:val="0055704D"/>
    <w:rsid w:val="00557637"/>
    <w:rsid w:val="00561CBE"/>
    <w:rsid w:val="005620BA"/>
    <w:rsid w:val="0056465C"/>
    <w:rsid w:val="005652C5"/>
    <w:rsid w:val="00566E7B"/>
    <w:rsid w:val="00570EBF"/>
    <w:rsid w:val="00571E5E"/>
    <w:rsid w:val="00571FAC"/>
    <w:rsid w:val="0057245C"/>
    <w:rsid w:val="00572AE1"/>
    <w:rsid w:val="005745DA"/>
    <w:rsid w:val="00574795"/>
    <w:rsid w:val="00574C80"/>
    <w:rsid w:val="00574E64"/>
    <w:rsid w:val="00580670"/>
    <w:rsid w:val="00581620"/>
    <w:rsid w:val="005838FA"/>
    <w:rsid w:val="00583A3F"/>
    <w:rsid w:val="0058442D"/>
    <w:rsid w:val="00585F40"/>
    <w:rsid w:val="00586ABC"/>
    <w:rsid w:val="00586B17"/>
    <w:rsid w:val="00587D7F"/>
    <w:rsid w:val="00590652"/>
    <w:rsid w:val="00590722"/>
    <w:rsid w:val="005912A7"/>
    <w:rsid w:val="00591ADF"/>
    <w:rsid w:val="00592A98"/>
    <w:rsid w:val="005935A6"/>
    <w:rsid w:val="00593872"/>
    <w:rsid w:val="00593ECA"/>
    <w:rsid w:val="0059450B"/>
    <w:rsid w:val="005946CD"/>
    <w:rsid w:val="005953B9"/>
    <w:rsid w:val="0059561D"/>
    <w:rsid w:val="00597052"/>
    <w:rsid w:val="005970F1"/>
    <w:rsid w:val="00597C84"/>
    <w:rsid w:val="005A059E"/>
    <w:rsid w:val="005A0CFA"/>
    <w:rsid w:val="005A0E71"/>
    <w:rsid w:val="005A1FEF"/>
    <w:rsid w:val="005A39A8"/>
    <w:rsid w:val="005A3A1C"/>
    <w:rsid w:val="005A41E9"/>
    <w:rsid w:val="005A61D0"/>
    <w:rsid w:val="005A7FF2"/>
    <w:rsid w:val="005B1123"/>
    <w:rsid w:val="005B2576"/>
    <w:rsid w:val="005B2DE3"/>
    <w:rsid w:val="005B399D"/>
    <w:rsid w:val="005B44E4"/>
    <w:rsid w:val="005B464C"/>
    <w:rsid w:val="005B4918"/>
    <w:rsid w:val="005B4F85"/>
    <w:rsid w:val="005B6E04"/>
    <w:rsid w:val="005C1AC2"/>
    <w:rsid w:val="005C1FCD"/>
    <w:rsid w:val="005C2564"/>
    <w:rsid w:val="005C2576"/>
    <w:rsid w:val="005C4383"/>
    <w:rsid w:val="005C5440"/>
    <w:rsid w:val="005C59CD"/>
    <w:rsid w:val="005D06A1"/>
    <w:rsid w:val="005D2F55"/>
    <w:rsid w:val="005D2F8F"/>
    <w:rsid w:val="005D44CA"/>
    <w:rsid w:val="005D483C"/>
    <w:rsid w:val="005D51C4"/>
    <w:rsid w:val="005D5989"/>
    <w:rsid w:val="005D7221"/>
    <w:rsid w:val="005D72D8"/>
    <w:rsid w:val="005E0476"/>
    <w:rsid w:val="005E0574"/>
    <w:rsid w:val="005E2A00"/>
    <w:rsid w:val="005E2E05"/>
    <w:rsid w:val="005E464E"/>
    <w:rsid w:val="005E4DA7"/>
    <w:rsid w:val="005E63B9"/>
    <w:rsid w:val="005F006C"/>
    <w:rsid w:val="005F0387"/>
    <w:rsid w:val="005F1079"/>
    <w:rsid w:val="005F11AC"/>
    <w:rsid w:val="005F12E8"/>
    <w:rsid w:val="005F1589"/>
    <w:rsid w:val="005F175B"/>
    <w:rsid w:val="005F20DC"/>
    <w:rsid w:val="005F21E8"/>
    <w:rsid w:val="005F2BFE"/>
    <w:rsid w:val="005F42D7"/>
    <w:rsid w:val="005F5606"/>
    <w:rsid w:val="005F6882"/>
    <w:rsid w:val="00600178"/>
    <w:rsid w:val="0060035F"/>
    <w:rsid w:val="0060170F"/>
    <w:rsid w:val="00601DC0"/>
    <w:rsid w:val="00602AB6"/>
    <w:rsid w:val="00605F87"/>
    <w:rsid w:val="00607217"/>
    <w:rsid w:val="006109F1"/>
    <w:rsid w:val="00610AC1"/>
    <w:rsid w:val="006111E9"/>
    <w:rsid w:val="0061273B"/>
    <w:rsid w:val="00612924"/>
    <w:rsid w:val="00612B4C"/>
    <w:rsid w:val="00613297"/>
    <w:rsid w:val="00614539"/>
    <w:rsid w:val="00614940"/>
    <w:rsid w:val="00616D70"/>
    <w:rsid w:val="006174E6"/>
    <w:rsid w:val="006209B5"/>
    <w:rsid w:val="00620AE6"/>
    <w:rsid w:val="00621935"/>
    <w:rsid w:val="00622904"/>
    <w:rsid w:val="00622B7A"/>
    <w:rsid w:val="006233FD"/>
    <w:rsid w:val="006238C8"/>
    <w:rsid w:val="0062396B"/>
    <w:rsid w:val="00623ED3"/>
    <w:rsid w:val="00624F31"/>
    <w:rsid w:val="00625300"/>
    <w:rsid w:val="00625CC4"/>
    <w:rsid w:val="00627894"/>
    <w:rsid w:val="00627969"/>
    <w:rsid w:val="00627B34"/>
    <w:rsid w:val="00630EDB"/>
    <w:rsid w:val="006317B5"/>
    <w:rsid w:val="00631AA0"/>
    <w:rsid w:val="00631D4F"/>
    <w:rsid w:val="00632368"/>
    <w:rsid w:val="0063360D"/>
    <w:rsid w:val="00633F27"/>
    <w:rsid w:val="00634D49"/>
    <w:rsid w:val="006357AC"/>
    <w:rsid w:val="00635CF6"/>
    <w:rsid w:val="00636B2C"/>
    <w:rsid w:val="00637B95"/>
    <w:rsid w:val="0064050D"/>
    <w:rsid w:val="006406C9"/>
    <w:rsid w:val="0064140F"/>
    <w:rsid w:val="0064247F"/>
    <w:rsid w:val="00642FB7"/>
    <w:rsid w:val="00642FD0"/>
    <w:rsid w:val="0064333A"/>
    <w:rsid w:val="0064336F"/>
    <w:rsid w:val="0064394E"/>
    <w:rsid w:val="00643D83"/>
    <w:rsid w:val="006461B5"/>
    <w:rsid w:val="0064739E"/>
    <w:rsid w:val="00650316"/>
    <w:rsid w:val="00651B36"/>
    <w:rsid w:val="00651CB7"/>
    <w:rsid w:val="00651CFC"/>
    <w:rsid w:val="0065240C"/>
    <w:rsid w:val="00652CA0"/>
    <w:rsid w:val="00654D27"/>
    <w:rsid w:val="006555A3"/>
    <w:rsid w:val="006555C7"/>
    <w:rsid w:val="00655F45"/>
    <w:rsid w:val="0065772D"/>
    <w:rsid w:val="00660569"/>
    <w:rsid w:val="00661320"/>
    <w:rsid w:val="00661502"/>
    <w:rsid w:val="006618D0"/>
    <w:rsid w:val="00661914"/>
    <w:rsid w:val="006636E1"/>
    <w:rsid w:val="00664A4E"/>
    <w:rsid w:val="00667EDC"/>
    <w:rsid w:val="006706DE"/>
    <w:rsid w:val="00670833"/>
    <w:rsid w:val="00672207"/>
    <w:rsid w:val="00672AB3"/>
    <w:rsid w:val="006741FE"/>
    <w:rsid w:val="00674EFF"/>
    <w:rsid w:val="00675D87"/>
    <w:rsid w:val="0067607A"/>
    <w:rsid w:val="00676212"/>
    <w:rsid w:val="006802EB"/>
    <w:rsid w:val="00680927"/>
    <w:rsid w:val="00680A43"/>
    <w:rsid w:val="00680EFD"/>
    <w:rsid w:val="00681E5B"/>
    <w:rsid w:val="00682FD2"/>
    <w:rsid w:val="00683FFF"/>
    <w:rsid w:val="006845FD"/>
    <w:rsid w:val="00684749"/>
    <w:rsid w:val="00684777"/>
    <w:rsid w:val="00684970"/>
    <w:rsid w:val="00686276"/>
    <w:rsid w:val="00690685"/>
    <w:rsid w:val="0069154D"/>
    <w:rsid w:val="00692397"/>
    <w:rsid w:val="00693193"/>
    <w:rsid w:val="00693A2D"/>
    <w:rsid w:val="00693C31"/>
    <w:rsid w:val="00694017"/>
    <w:rsid w:val="00694DD4"/>
    <w:rsid w:val="0069536F"/>
    <w:rsid w:val="00696302"/>
    <w:rsid w:val="0069643E"/>
    <w:rsid w:val="006A0110"/>
    <w:rsid w:val="006A0BFE"/>
    <w:rsid w:val="006A2281"/>
    <w:rsid w:val="006A375A"/>
    <w:rsid w:val="006A3814"/>
    <w:rsid w:val="006A4A7D"/>
    <w:rsid w:val="006A4AA2"/>
    <w:rsid w:val="006A628C"/>
    <w:rsid w:val="006A7ACB"/>
    <w:rsid w:val="006A7BD3"/>
    <w:rsid w:val="006B121C"/>
    <w:rsid w:val="006B1A5B"/>
    <w:rsid w:val="006B1B8D"/>
    <w:rsid w:val="006B24FB"/>
    <w:rsid w:val="006B25AE"/>
    <w:rsid w:val="006B2B16"/>
    <w:rsid w:val="006B4687"/>
    <w:rsid w:val="006B619E"/>
    <w:rsid w:val="006B74DA"/>
    <w:rsid w:val="006B7BD1"/>
    <w:rsid w:val="006C0284"/>
    <w:rsid w:val="006C07CF"/>
    <w:rsid w:val="006C1219"/>
    <w:rsid w:val="006C2732"/>
    <w:rsid w:val="006C3FD5"/>
    <w:rsid w:val="006C5A4C"/>
    <w:rsid w:val="006C74F6"/>
    <w:rsid w:val="006C78EC"/>
    <w:rsid w:val="006D12E6"/>
    <w:rsid w:val="006D1394"/>
    <w:rsid w:val="006D17C3"/>
    <w:rsid w:val="006D1C11"/>
    <w:rsid w:val="006D1DE8"/>
    <w:rsid w:val="006D35BB"/>
    <w:rsid w:val="006D3B14"/>
    <w:rsid w:val="006D3D68"/>
    <w:rsid w:val="006D7767"/>
    <w:rsid w:val="006E0305"/>
    <w:rsid w:val="006E0FBD"/>
    <w:rsid w:val="006E227C"/>
    <w:rsid w:val="006E3621"/>
    <w:rsid w:val="006E4645"/>
    <w:rsid w:val="006E48D4"/>
    <w:rsid w:val="006E5FFA"/>
    <w:rsid w:val="006F15E4"/>
    <w:rsid w:val="006F183F"/>
    <w:rsid w:val="006F1BCB"/>
    <w:rsid w:val="006F33C2"/>
    <w:rsid w:val="006F39DC"/>
    <w:rsid w:val="006F3B30"/>
    <w:rsid w:val="006F3FB7"/>
    <w:rsid w:val="006F3FED"/>
    <w:rsid w:val="006F4ED0"/>
    <w:rsid w:val="006F52E7"/>
    <w:rsid w:val="006F56AE"/>
    <w:rsid w:val="006F58EA"/>
    <w:rsid w:val="006F607C"/>
    <w:rsid w:val="006F70B9"/>
    <w:rsid w:val="006F777C"/>
    <w:rsid w:val="006F77B9"/>
    <w:rsid w:val="006F7A22"/>
    <w:rsid w:val="00701CED"/>
    <w:rsid w:val="007030C9"/>
    <w:rsid w:val="00703F52"/>
    <w:rsid w:val="00704383"/>
    <w:rsid w:val="0070506B"/>
    <w:rsid w:val="00706C5C"/>
    <w:rsid w:val="00707422"/>
    <w:rsid w:val="00707910"/>
    <w:rsid w:val="00707C56"/>
    <w:rsid w:val="007104F8"/>
    <w:rsid w:val="00710672"/>
    <w:rsid w:val="00710EFF"/>
    <w:rsid w:val="00711AC9"/>
    <w:rsid w:val="007121DC"/>
    <w:rsid w:val="00712416"/>
    <w:rsid w:val="00712633"/>
    <w:rsid w:val="00712A04"/>
    <w:rsid w:val="00713108"/>
    <w:rsid w:val="00713909"/>
    <w:rsid w:val="00713A9C"/>
    <w:rsid w:val="00714391"/>
    <w:rsid w:val="00715200"/>
    <w:rsid w:val="00715BAC"/>
    <w:rsid w:val="007207D2"/>
    <w:rsid w:val="0072145B"/>
    <w:rsid w:val="007219B6"/>
    <w:rsid w:val="00721E35"/>
    <w:rsid w:val="00723E3F"/>
    <w:rsid w:val="0072623E"/>
    <w:rsid w:val="00726371"/>
    <w:rsid w:val="007263F4"/>
    <w:rsid w:val="007277B6"/>
    <w:rsid w:val="00727EB0"/>
    <w:rsid w:val="00730CFB"/>
    <w:rsid w:val="00730EE1"/>
    <w:rsid w:val="00731554"/>
    <w:rsid w:val="0073200D"/>
    <w:rsid w:val="0073213A"/>
    <w:rsid w:val="00732378"/>
    <w:rsid w:val="00733023"/>
    <w:rsid w:val="00733E8E"/>
    <w:rsid w:val="00734408"/>
    <w:rsid w:val="00735B45"/>
    <w:rsid w:val="00737D75"/>
    <w:rsid w:val="0074094B"/>
    <w:rsid w:val="00741652"/>
    <w:rsid w:val="0074240C"/>
    <w:rsid w:val="00742B42"/>
    <w:rsid w:val="00742DF7"/>
    <w:rsid w:val="007434F9"/>
    <w:rsid w:val="00743EED"/>
    <w:rsid w:val="0074423A"/>
    <w:rsid w:val="0074533E"/>
    <w:rsid w:val="00746075"/>
    <w:rsid w:val="007469E4"/>
    <w:rsid w:val="00747136"/>
    <w:rsid w:val="00747263"/>
    <w:rsid w:val="00747840"/>
    <w:rsid w:val="007516C0"/>
    <w:rsid w:val="00752032"/>
    <w:rsid w:val="00752825"/>
    <w:rsid w:val="00752B95"/>
    <w:rsid w:val="00752FDA"/>
    <w:rsid w:val="00753275"/>
    <w:rsid w:val="00753A10"/>
    <w:rsid w:val="0075487B"/>
    <w:rsid w:val="00755067"/>
    <w:rsid w:val="007554A0"/>
    <w:rsid w:val="00756861"/>
    <w:rsid w:val="0076443B"/>
    <w:rsid w:val="00765106"/>
    <w:rsid w:val="0076534D"/>
    <w:rsid w:val="00765A3C"/>
    <w:rsid w:val="00767F66"/>
    <w:rsid w:val="00772DD5"/>
    <w:rsid w:val="007738C9"/>
    <w:rsid w:val="00774039"/>
    <w:rsid w:val="0077427F"/>
    <w:rsid w:val="007747C5"/>
    <w:rsid w:val="007756F3"/>
    <w:rsid w:val="00775ADC"/>
    <w:rsid w:val="007775A2"/>
    <w:rsid w:val="00780C37"/>
    <w:rsid w:val="00781A72"/>
    <w:rsid w:val="007843FC"/>
    <w:rsid w:val="00786191"/>
    <w:rsid w:val="00786872"/>
    <w:rsid w:val="007871A3"/>
    <w:rsid w:val="007876C4"/>
    <w:rsid w:val="00790029"/>
    <w:rsid w:val="00790581"/>
    <w:rsid w:val="0079058D"/>
    <w:rsid w:val="007911D9"/>
    <w:rsid w:val="0079130B"/>
    <w:rsid w:val="00791382"/>
    <w:rsid w:val="00791BCA"/>
    <w:rsid w:val="00791E2B"/>
    <w:rsid w:val="00791ED4"/>
    <w:rsid w:val="00792E38"/>
    <w:rsid w:val="007932B7"/>
    <w:rsid w:val="00795308"/>
    <w:rsid w:val="00796228"/>
    <w:rsid w:val="007962EC"/>
    <w:rsid w:val="00796377"/>
    <w:rsid w:val="00797B1B"/>
    <w:rsid w:val="007A1771"/>
    <w:rsid w:val="007A1C71"/>
    <w:rsid w:val="007A1CA8"/>
    <w:rsid w:val="007A20C2"/>
    <w:rsid w:val="007A228C"/>
    <w:rsid w:val="007A2526"/>
    <w:rsid w:val="007A27E4"/>
    <w:rsid w:val="007A3C3C"/>
    <w:rsid w:val="007A4241"/>
    <w:rsid w:val="007A53C4"/>
    <w:rsid w:val="007A5499"/>
    <w:rsid w:val="007A5A05"/>
    <w:rsid w:val="007A6EF9"/>
    <w:rsid w:val="007A7400"/>
    <w:rsid w:val="007A7476"/>
    <w:rsid w:val="007A7C0C"/>
    <w:rsid w:val="007B02B2"/>
    <w:rsid w:val="007B098C"/>
    <w:rsid w:val="007B0DB7"/>
    <w:rsid w:val="007B1840"/>
    <w:rsid w:val="007B1B52"/>
    <w:rsid w:val="007B340E"/>
    <w:rsid w:val="007B4B1D"/>
    <w:rsid w:val="007B5101"/>
    <w:rsid w:val="007B5FB1"/>
    <w:rsid w:val="007B63D9"/>
    <w:rsid w:val="007C0E89"/>
    <w:rsid w:val="007C0F7B"/>
    <w:rsid w:val="007C340C"/>
    <w:rsid w:val="007C51B8"/>
    <w:rsid w:val="007C528E"/>
    <w:rsid w:val="007C6699"/>
    <w:rsid w:val="007C6FBE"/>
    <w:rsid w:val="007C761D"/>
    <w:rsid w:val="007C7A7E"/>
    <w:rsid w:val="007C7F97"/>
    <w:rsid w:val="007D21B2"/>
    <w:rsid w:val="007D22F1"/>
    <w:rsid w:val="007D3A82"/>
    <w:rsid w:val="007D4F1C"/>
    <w:rsid w:val="007D5CC7"/>
    <w:rsid w:val="007D69B9"/>
    <w:rsid w:val="007E0A20"/>
    <w:rsid w:val="007E0C06"/>
    <w:rsid w:val="007E1C93"/>
    <w:rsid w:val="007E1FDC"/>
    <w:rsid w:val="007E2177"/>
    <w:rsid w:val="007E2A52"/>
    <w:rsid w:val="007E2F29"/>
    <w:rsid w:val="007E3668"/>
    <w:rsid w:val="007E3BE5"/>
    <w:rsid w:val="007E3E99"/>
    <w:rsid w:val="007E4608"/>
    <w:rsid w:val="007E51C0"/>
    <w:rsid w:val="007E6E8D"/>
    <w:rsid w:val="007F1A2C"/>
    <w:rsid w:val="007F2D3C"/>
    <w:rsid w:val="007F3694"/>
    <w:rsid w:val="007F403E"/>
    <w:rsid w:val="007F4FEF"/>
    <w:rsid w:val="007F54DA"/>
    <w:rsid w:val="007F6266"/>
    <w:rsid w:val="007F628B"/>
    <w:rsid w:val="007F6970"/>
    <w:rsid w:val="008006EA"/>
    <w:rsid w:val="00802903"/>
    <w:rsid w:val="00804D6B"/>
    <w:rsid w:val="00806890"/>
    <w:rsid w:val="00807DC4"/>
    <w:rsid w:val="008102B7"/>
    <w:rsid w:val="008110F6"/>
    <w:rsid w:val="008130DA"/>
    <w:rsid w:val="00813F6E"/>
    <w:rsid w:val="008143F7"/>
    <w:rsid w:val="008158BB"/>
    <w:rsid w:val="00815DF6"/>
    <w:rsid w:val="00817D41"/>
    <w:rsid w:val="00820DD6"/>
    <w:rsid w:val="00821AB9"/>
    <w:rsid w:val="008234F9"/>
    <w:rsid w:val="0082366A"/>
    <w:rsid w:val="00827A98"/>
    <w:rsid w:val="008309A6"/>
    <w:rsid w:val="00830C3F"/>
    <w:rsid w:val="008318C9"/>
    <w:rsid w:val="00831D3E"/>
    <w:rsid w:val="008321E0"/>
    <w:rsid w:val="008329AC"/>
    <w:rsid w:val="008329B1"/>
    <w:rsid w:val="00835099"/>
    <w:rsid w:val="00836F28"/>
    <w:rsid w:val="00837020"/>
    <w:rsid w:val="008370F8"/>
    <w:rsid w:val="0084009E"/>
    <w:rsid w:val="00840FE7"/>
    <w:rsid w:val="00841950"/>
    <w:rsid w:val="00841ADB"/>
    <w:rsid w:val="00843B80"/>
    <w:rsid w:val="008445C4"/>
    <w:rsid w:val="00844D2F"/>
    <w:rsid w:val="00844EF7"/>
    <w:rsid w:val="00844F94"/>
    <w:rsid w:val="00845CCC"/>
    <w:rsid w:val="00847611"/>
    <w:rsid w:val="00847A24"/>
    <w:rsid w:val="00850F82"/>
    <w:rsid w:val="00853D3E"/>
    <w:rsid w:val="00854555"/>
    <w:rsid w:val="008547C4"/>
    <w:rsid w:val="00855446"/>
    <w:rsid w:val="00855945"/>
    <w:rsid w:val="008573E6"/>
    <w:rsid w:val="00857568"/>
    <w:rsid w:val="00857773"/>
    <w:rsid w:val="00857DB3"/>
    <w:rsid w:val="00857EDB"/>
    <w:rsid w:val="00860876"/>
    <w:rsid w:val="008609F3"/>
    <w:rsid w:val="00861C04"/>
    <w:rsid w:val="00862535"/>
    <w:rsid w:val="00862FE3"/>
    <w:rsid w:val="00863139"/>
    <w:rsid w:val="0086349C"/>
    <w:rsid w:val="008664B3"/>
    <w:rsid w:val="008665BD"/>
    <w:rsid w:val="00866AFA"/>
    <w:rsid w:val="00867CFA"/>
    <w:rsid w:val="00870626"/>
    <w:rsid w:val="00872B34"/>
    <w:rsid w:val="00873054"/>
    <w:rsid w:val="0087320C"/>
    <w:rsid w:val="008745B8"/>
    <w:rsid w:val="00874740"/>
    <w:rsid w:val="008769A9"/>
    <w:rsid w:val="00881CDE"/>
    <w:rsid w:val="00881E81"/>
    <w:rsid w:val="0088257C"/>
    <w:rsid w:val="00882959"/>
    <w:rsid w:val="00882B7C"/>
    <w:rsid w:val="00882F2D"/>
    <w:rsid w:val="008846DC"/>
    <w:rsid w:val="008874AE"/>
    <w:rsid w:val="00891009"/>
    <w:rsid w:val="00891797"/>
    <w:rsid w:val="00891A0F"/>
    <w:rsid w:val="00892ACE"/>
    <w:rsid w:val="00893438"/>
    <w:rsid w:val="00894923"/>
    <w:rsid w:val="00894F8C"/>
    <w:rsid w:val="0089552D"/>
    <w:rsid w:val="00895DE1"/>
    <w:rsid w:val="00896B8E"/>
    <w:rsid w:val="00896E77"/>
    <w:rsid w:val="0089730B"/>
    <w:rsid w:val="008977FB"/>
    <w:rsid w:val="008A16E4"/>
    <w:rsid w:val="008A274E"/>
    <w:rsid w:val="008A2965"/>
    <w:rsid w:val="008A4D3A"/>
    <w:rsid w:val="008A6D93"/>
    <w:rsid w:val="008B24C8"/>
    <w:rsid w:val="008B32BE"/>
    <w:rsid w:val="008B3BA2"/>
    <w:rsid w:val="008B407C"/>
    <w:rsid w:val="008B4C79"/>
    <w:rsid w:val="008B51F5"/>
    <w:rsid w:val="008B779F"/>
    <w:rsid w:val="008C09F4"/>
    <w:rsid w:val="008C0A54"/>
    <w:rsid w:val="008C1382"/>
    <w:rsid w:val="008C14C8"/>
    <w:rsid w:val="008C17E4"/>
    <w:rsid w:val="008C1BC6"/>
    <w:rsid w:val="008C1DDC"/>
    <w:rsid w:val="008C1FBF"/>
    <w:rsid w:val="008C3527"/>
    <w:rsid w:val="008C3DE6"/>
    <w:rsid w:val="008C50F5"/>
    <w:rsid w:val="008C5AC9"/>
    <w:rsid w:val="008C602C"/>
    <w:rsid w:val="008C6833"/>
    <w:rsid w:val="008C6F41"/>
    <w:rsid w:val="008C7797"/>
    <w:rsid w:val="008D0BC9"/>
    <w:rsid w:val="008D222E"/>
    <w:rsid w:val="008D4D64"/>
    <w:rsid w:val="008D50FB"/>
    <w:rsid w:val="008D513C"/>
    <w:rsid w:val="008D5E77"/>
    <w:rsid w:val="008D60CF"/>
    <w:rsid w:val="008D7719"/>
    <w:rsid w:val="008D7C71"/>
    <w:rsid w:val="008D7CBD"/>
    <w:rsid w:val="008E078F"/>
    <w:rsid w:val="008E17AB"/>
    <w:rsid w:val="008E194F"/>
    <w:rsid w:val="008E1BC8"/>
    <w:rsid w:val="008E28CD"/>
    <w:rsid w:val="008E2F05"/>
    <w:rsid w:val="008E3128"/>
    <w:rsid w:val="008E46DE"/>
    <w:rsid w:val="008E5CFD"/>
    <w:rsid w:val="008E5D9E"/>
    <w:rsid w:val="008E6969"/>
    <w:rsid w:val="008E7786"/>
    <w:rsid w:val="008F02D6"/>
    <w:rsid w:val="008F05BD"/>
    <w:rsid w:val="008F1288"/>
    <w:rsid w:val="008F3FE0"/>
    <w:rsid w:val="008F3FE4"/>
    <w:rsid w:val="008F49C7"/>
    <w:rsid w:val="008F7EBB"/>
    <w:rsid w:val="009009D9"/>
    <w:rsid w:val="00901AB9"/>
    <w:rsid w:val="00903A29"/>
    <w:rsid w:val="00903D22"/>
    <w:rsid w:val="009042E9"/>
    <w:rsid w:val="0090448D"/>
    <w:rsid w:val="009055C5"/>
    <w:rsid w:val="00906BB1"/>
    <w:rsid w:val="00907388"/>
    <w:rsid w:val="00907389"/>
    <w:rsid w:val="00911CD6"/>
    <w:rsid w:val="009135BE"/>
    <w:rsid w:val="00917E75"/>
    <w:rsid w:val="0092006F"/>
    <w:rsid w:val="0092047C"/>
    <w:rsid w:val="009206C4"/>
    <w:rsid w:val="0092097F"/>
    <w:rsid w:val="00920C8C"/>
    <w:rsid w:val="009215DB"/>
    <w:rsid w:val="00921644"/>
    <w:rsid w:val="00921A55"/>
    <w:rsid w:val="00922FA3"/>
    <w:rsid w:val="00924372"/>
    <w:rsid w:val="009247B1"/>
    <w:rsid w:val="009247BB"/>
    <w:rsid w:val="00924F77"/>
    <w:rsid w:val="00925EAA"/>
    <w:rsid w:val="009260CD"/>
    <w:rsid w:val="009260EA"/>
    <w:rsid w:val="00926D92"/>
    <w:rsid w:val="009313B2"/>
    <w:rsid w:val="00932F9A"/>
    <w:rsid w:val="009330EE"/>
    <w:rsid w:val="0093411F"/>
    <w:rsid w:val="00935408"/>
    <w:rsid w:val="00935A53"/>
    <w:rsid w:val="00937116"/>
    <w:rsid w:val="00937762"/>
    <w:rsid w:val="0094039E"/>
    <w:rsid w:val="00940B2D"/>
    <w:rsid w:val="00940B4A"/>
    <w:rsid w:val="00941906"/>
    <w:rsid w:val="00941BDF"/>
    <w:rsid w:val="00942AD7"/>
    <w:rsid w:val="00944446"/>
    <w:rsid w:val="009466E5"/>
    <w:rsid w:val="00946D05"/>
    <w:rsid w:val="00950B02"/>
    <w:rsid w:val="00950D16"/>
    <w:rsid w:val="00951C51"/>
    <w:rsid w:val="00951F2C"/>
    <w:rsid w:val="00952D0B"/>
    <w:rsid w:val="0095467A"/>
    <w:rsid w:val="00956204"/>
    <w:rsid w:val="00956931"/>
    <w:rsid w:val="00956AA9"/>
    <w:rsid w:val="00956C30"/>
    <w:rsid w:val="00956E65"/>
    <w:rsid w:val="00957C44"/>
    <w:rsid w:val="00962730"/>
    <w:rsid w:val="00963639"/>
    <w:rsid w:val="00963767"/>
    <w:rsid w:val="00965343"/>
    <w:rsid w:val="00967893"/>
    <w:rsid w:val="00967EA0"/>
    <w:rsid w:val="0097026F"/>
    <w:rsid w:val="00970426"/>
    <w:rsid w:val="009713E6"/>
    <w:rsid w:val="00971EA9"/>
    <w:rsid w:val="00971EF6"/>
    <w:rsid w:val="009721E1"/>
    <w:rsid w:val="00973FF8"/>
    <w:rsid w:val="00974AC5"/>
    <w:rsid w:val="00980A30"/>
    <w:rsid w:val="00980AC4"/>
    <w:rsid w:val="00981B01"/>
    <w:rsid w:val="009821B6"/>
    <w:rsid w:val="00982A8C"/>
    <w:rsid w:val="00982D25"/>
    <w:rsid w:val="00984801"/>
    <w:rsid w:val="00984AC9"/>
    <w:rsid w:val="00985021"/>
    <w:rsid w:val="00985025"/>
    <w:rsid w:val="00985883"/>
    <w:rsid w:val="0098743F"/>
    <w:rsid w:val="009903FD"/>
    <w:rsid w:val="00991263"/>
    <w:rsid w:val="00994047"/>
    <w:rsid w:val="009956DA"/>
    <w:rsid w:val="009961F1"/>
    <w:rsid w:val="00996F2C"/>
    <w:rsid w:val="009A044E"/>
    <w:rsid w:val="009A0FCA"/>
    <w:rsid w:val="009A11A1"/>
    <w:rsid w:val="009A1F30"/>
    <w:rsid w:val="009A2B93"/>
    <w:rsid w:val="009A301C"/>
    <w:rsid w:val="009A5485"/>
    <w:rsid w:val="009B0593"/>
    <w:rsid w:val="009B0CD3"/>
    <w:rsid w:val="009B114A"/>
    <w:rsid w:val="009B2AB4"/>
    <w:rsid w:val="009B4EE6"/>
    <w:rsid w:val="009B5615"/>
    <w:rsid w:val="009C0741"/>
    <w:rsid w:val="009C10F9"/>
    <w:rsid w:val="009C154B"/>
    <w:rsid w:val="009C2EC4"/>
    <w:rsid w:val="009C3617"/>
    <w:rsid w:val="009C5906"/>
    <w:rsid w:val="009C6FD2"/>
    <w:rsid w:val="009C718E"/>
    <w:rsid w:val="009C757E"/>
    <w:rsid w:val="009C7F23"/>
    <w:rsid w:val="009D1428"/>
    <w:rsid w:val="009D18A9"/>
    <w:rsid w:val="009D24D7"/>
    <w:rsid w:val="009D33AF"/>
    <w:rsid w:val="009D360D"/>
    <w:rsid w:val="009D39F7"/>
    <w:rsid w:val="009D3D96"/>
    <w:rsid w:val="009D4559"/>
    <w:rsid w:val="009D45CB"/>
    <w:rsid w:val="009D7068"/>
    <w:rsid w:val="009D73B6"/>
    <w:rsid w:val="009D760A"/>
    <w:rsid w:val="009D7CE7"/>
    <w:rsid w:val="009D7E10"/>
    <w:rsid w:val="009E0D0E"/>
    <w:rsid w:val="009E15B6"/>
    <w:rsid w:val="009E34DA"/>
    <w:rsid w:val="009E360B"/>
    <w:rsid w:val="009E4445"/>
    <w:rsid w:val="009E4BF9"/>
    <w:rsid w:val="009E5171"/>
    <w:rsid w:val="009E51E8"/>
    <w:rsid w:val="009E55CC"/>
    <w:rsid w:val="009E5B77"/>
    <w:rsid w:val="009E5FDD"/>
    <w:rsid w:val="009E642B"/>
    <w:rsid w:val="009E65E8"/>
    <w:rsid w:val="009F2E2C"/>
    <w:rsid w:val="009F30DE"/>
    <w:rsid w:val="009F3D6D"/>
    <w:rsid w:val="009F3F50"/>
    <w:rsid w:val="009F4856"/>
    <w:rsid w:val="009F4857"/>
    <w:rsid w:val="009F4860"/>
    <w:rsid w:val="009F4B3B"/>
    <w:rsid w:val="009F5DCA"/>
    <w:rsid w:val="00A0003A"/>
    <w:rsid w:val="00A00DED"/>
    <w:rsid w:val="00A01045"/>
    <w:rsid w:val="00A03147"/>
    <w:rsid w:val="00A03C80"/>
    <w:rsid w:val="00A03F0B"/>
    <w:rsid w:val="00A04135"/>
    <w:rsid w:val="00A04269"/>
    <w:rsid w:val="00A04469"/>
    <w:rsid w:val="00A04F85"/>
    <w:rsid w:val="00A05616"/>
    <w:rsid w:val="00A056DA"/>
    <w:rsid w:val="00A059F1"/>
    <w:rsid w:val="00A06404"/>
    <w:rsid w:val="00A11437"/>
    <w:rsid w:val="00A125CE"/>
    <w:rsid w:val="00A12D27"/>
    <w:rsid w:val="00A131A7"/>
    <w:rsid w:val="00A134AD"/>
    <w:rsid w:val="00A138BF"/>
    <w:rsid w:val="00A165C6"/>
    <w:rsid w:val="00A1697B"/>
    <w:rsid w:val="00A1699B"/>
    <w:rsid w:val="00A17D8D"/>
    <w:rsid w:val="00A2032F"/>
    <w:rsid w:val="00A21F63"/>
    <w:rsid w:val="00A22D87"/>
    <w:rsid w:val="00A22F70"/>
    <w:rsid w:val="00A23859"/>
    <w:rsid w:val="00A24118"/>
    <w:rsid w:val="00A25031"/>
    <w:rsid w:val="00A27549"/>
    <w:rsid w:val="00A275F5"/>
    <w:rsid w:val="00A27840"/>
    <w:rsid w:val="00A30C51"/>
    <w:rsid w:val="00A30E59"/>
    <w:rsid w:val="00A3116C"/>
    <w:rsid w:val="00A3125E"/>
    <w:rsid w:val="00A3298C"/>
    <w:rsid w:val="00A32A57"/>
    <w:rsid w:val="00A333D4"/>
    <w:rsid w:val="00A34028"/>
    <w:rsid w:val="00A346CC"/>
    <w:rsid w:val="00A348C9"/>
    <w:rsid w:val="00A34D63"/>
    <w:rsid w:val="00A354BE"/>
    <w:rsid w:val="00A35527"/>
    <w:rsid w:val="00A3628F"/>
    <w:rsid w:val="00A36E69"/>
    <w:rsid w:val="00A3738B"/>
    <w:rsid w:val="00A373DF"/>
    <w:rsid w:val="00A40E9A"/>
    <w:rsid w:val="00A425FA"/>
    <w:rsid w:val="00A43027"/>
    <w:rsid w:val="00A44D70"/>
    <w:rsid w:val="00A453B5"/>
    <w:rsid w:val="00A45562"/>
    <w:rsid w:val="00A51A53"/>
    <w:rsid w:val="00A5218E"/>
    <w:rsid w:val="00A53D63"/>
    <w:rsid w:val="00A55A2C"/>
    <w:rsid w:val="00A560C9"/>
    <w:rsid w:val="00A561E7"/>
    <w:rsid w:val="00A5622F"/>
    <w:rsid w:val="00A5652E"/>
    <w:rsid w:val="00A56DA4"/>
    <w:rsid w:val="00A57739"/>
    <w:rsid w:val="00A57A24"/>
    <w:rsid w:val="00A60364"/>
    <w:rsid w:val="00A60667"/>
    <w:rsid w:val="00A60A96"/>
    <w:rsid w:val="00A6316E"/>
    <w:rsid w:val="00A634B2"/>
    <w:rsid w:val="00A65D32"/>
    <w:rsid w:val="00A71724"/>
    <w:rsid w:val="00A71DB6"/>
    <w:rsid w:val="00A73996"/>
    <w:rsid w:val="00A741CD"/>
    <w:rsid w:val="00A74A17"/>
    <w:rsid w:val="00A74EF6"/>
    <w:rsid w:val="00A757D7"/>
    <w:rsid w:val="00A76BA3"/>
    <w:rsid w:val="00A7722B"/>
    <w:rsid w:val="00A778E1"/>
    <w:rsid w:val="00A8018B"/>
    <w:rsid w:val="00A81794"/>
    <w:rsid w:val="00A82D59"/>
    <w:rsid w:val="00A83293"/>
    <w:rsid w:val="00A83FFB"/>
    <w:rsid w:val="00A8474A"/>
    <w:rsid w:val="00A84B53"/>
    <w:rsid w:val="00A8506A"/>
    <w:rsid w:val="00A85BB6"/>
    <w:rsid w:val="00A877AB"/>
    <w:rsid w:val="00A901E4"/>
    <w:rsid w:val="00A9085C"/>
    <w:rsid w:val="00A90A48"/>
    <w:rsid w:val="00A91105"/>
    <w:rsid w:val="00A91AD1"/>
    <w:rsid w:val="00A93370"/>
    <w:rsid w:val="00A93688"/>
    <w:rsid w:val="00A939DE"/>
    <w:rsid w:val="00A947A6"/>
    <w:rsid w:val="00A947F1"/>
    <w:rsid w:val="00A95718"/>
    <w:rsid w:val="00A964D0"/>
    <w:rsid w:val="00A97C2B"/>
    <w:rsid w:val="00AA05CF"/>
    <w:rsid w:val="00AA0E5D"/>
    <w:rsid w:val="00AA0E8C"/>
    <w:rsid w:val="00AA13AE"/>
    <w:rsid w:val="00AA44D4"/>
    <w:rsid w:val="00AA53FC"/>
    <w:rsid w:val="00AA5EBA"/>
    <w:rsid w:val="00AA690A"/>
    <w:rsid w:val="00AA7301"/>
    <w:rsid w:val="00AB140B"/>
    <w:rsid w:val="00AB1BF9"/>
    <w:rsid w:val="00AB21BA"/>
    <w:rsid w:val="00AB2CB8"/>
    <w:rsid w:val="00AB5264"/>
    <w:rsid w:val="00AB78B3"/>
    <w:rsid w:val="00AC1366"/>
    <w:rsid w:val="00AC1831"/>
    <w:rsid w:val="00AC37D3"/>
    <w:rsid w:val="00AC4214"/>
    <w:rsid w:val="00AC5361"/>
    <w:rsid w:val="00AC5B52"/>
    <w:rsid w:val="00AC5D6D"/>
    <w:rsid w:val="00AC5EF3"/>
    <w:rsid w:val="00AD00DC"/>
    <w:rsid w:val="00AD7127"/>
    <w:rsid w:val="00AE1169"/>
    <w:rsid w:val="00AE1B59"/>
    <w:rsid w:val="00AE1B89"/>
    <w:rsid w:val="00AE1CCD"/>
    <w:rsid w:val="00AE3AB4"/>
    <w:rsid w:val="00AE4102"/>
    <w:rsid w:val="00AE556A"/>
    <w:rsid w:val="00AE6406"/>
    <w:rsid w:val="00AE6892"/>
    <w:rsid w:val="00AE731A"/>
    <w:rsid w:val="00AE7872"/>
    <w:rsid w:val="00AF0A55"/>
    <w:rsid w:val="00AF0C5E"/>
    <w:rsid w:val="00AF1415"/>
    <w:rsid w:val="00AF198B"/>
    <w:rsid w:val="00AF23A2"/>
    <w:rsid w:val="00AF23EE"/>
    <w:rsid w:val="00AF35EE"/>
    <w:rsid w:val="00AF46C5"/>
    <w:rsid w:val="00AF5105"/>
    <w:rsid w:val="00AF5265"/>
    <w:rsid w:val="00AF533E"/>
    <w:rsid w:val="00AF6783"/>
    <w:rsid w:val="00AF7592"/>
    <w:rsid w:val="00AF7D38"/>
    <w:rsid w:val="00B00B62"/>
    <w:rsid w:val="00B0235C"/>
    <w:rsid w:val="00B02C9C"/>
    <w:rsid w:val="00B03385"/>
    <w:rsid w:val="00B03715"/>
    <w:rsid w:val="00B03F26"/>
    <w:rsid w:val="00B047A5"/>
    <w:rsid w:val="00B05D04"/>
    <w:rsid w:val="00B067A3"/>
    <w:rsid w:val="00B07160"/>
    <w:rsid w:val="00B077DB"/>
    <w:rsid w:val="00B10395"/>
    <w:rsid w:val="00B11A38"/>
    <w:rsid w:val="00B12CBF"/>
    <w:rsid w:val="00B12FCD"/>
    <w:rsid w:val="00B13345"/>
    <w:rsid w:val="00B1383B"/>
    <w:rsid w:val="00B14F20"/>
    <w:rsid w:val="00B165B2"/>
    <w:rsid w:val="00B16C88"/>
    <w:rsid w:val="00B17EF6"/>
    <w:rsid w:val="00B20A1A"/>
    <w:rsid w:val="00B20EC8"/>
    <w:rsid w:val="00B21031"/>
    <w:rsid w:val="00B22A43"/>
    <w:rsid w:val="00B23BE5"/>
    <w:rsid w:val="00B24097"/>
    <w:rsid w:val="00B25032"/>
    <w:rsid w:val="00B26C42"/>
    <w:rsid w:val="00B26DFA"/>
    <w:rsid w:val="00B31B9E"/>
    <w:rsid w:val="00B31ECB"/>
    <w:rsid w:val="00B320B9"/>
    <w:rsid w:val="00B3368E"/>
    <w:rsid w:val="00B33909"/>
    <w:rsid w:val="00B33BCB"/>
    <w:rsid w:val="00B358D5"/>
    <w:rsid w:val="00B35B93"/>
    <w:rsid w:val="00B36BFE"/>
    <w:rsid w:val="00B402EC"/>
    <w:rsid w:val="00B404B3"/>
    <w:rsid w:val="00B40D59"/>
    <w:rsid w:val="00B40FF9"/>
    <w:rsid w:val="00B414E3"/>
    <w:rsid w:val="00B42D24"/>
    <w:rsid w:val="00B42F91"/>
    <w:rsid w:val="00B438E7"/>
    <w:rsid w:val="00B46790"/>
    <w:rsid w:val="00B46BBA"/>
    <w:rsid w:val="00B473EE"/>
    <w:rsid w:val="00B47EF1"/>
    <w:rsid w:val="00B52611"/>
    <w:rsid w:val="00B53175"/>
    <w:rsid w:val="00B554CB"/>
    <w:rsid w:val="00B5558C"/>
    <w:rsid w:val="00B55E29"/>
    <w:rsid w:val="00B5602E"/>
    <w:rsid w:val="00B56464"/>
    <w:rsid w:val="00B56471"/>
    <w:rsid w:val="00B57144"/>
    <w:rsid w:val="00B57278"/>
    <w:rsid w:val="00B57A76"/>
    <w:rsid w:val="00B57ADC"/>
    <w:rsid w:val="00B60259"/>
    <w:rsid w:val="00B607D5"/>
    <w:rsid w:val="00B618E4"/>
    <w:rsid w:val="00B62C62"/>
    <w:rsid w:val="00B636C5"/>
    <w:rsid w:val="00B63D8A"/>
    <w:rsid w:val="00B645D6"/>
    <w:rsid w:val="00B64A44"/>
    <w:rsid w:val="00B65A91"/>
    <w:rsid w:val="00B66EE3"/>
    <w:rsid w:val="00B66F92"/>
    <w:rsid w:val="00B676DD"/>
    <w:rsid w:val="00B73B98"/>
    <w:rsid w:val="00B7412A"/>
    <w:rsid w:val="00B75BC4"/>
    <w:rsid w:val="00B8156E"/>
    <w:rsid w:val="00B81642"/>
    <w:rsid w:val="00B83D29"/>
    <w:rsid w:val="00B84121"/>
    <w:rsid w:val="00B854AA"/>
    <w:rsid w:val="00B85EEF"/>
    <w:rsid w:val="00B8634E"/>
    <w:rsid w:val="00B86460"/>
    <w:rsid w:val="00B87A47"/>
    <w:rsid w:val="00B90A01"/>
    <w:rsid w:val="00B90EDE"/>
    <w:rsid w:val="00B91CE3"/>
    <w:rsid w:val="00B9314A"/>
    <w:rsid w:val="00B9399B"/>
    <w:rsid w:val="00B94ABA"/>
    <w:rsid w:val="00B97BA4"/>
    <w:rsid w:val="00B97E7B"/>
    <w:rsid w:val="00BA024E"/>
    <w:rsid w:val="00BA08D0"/>
    <w:rsid w:val="00BA1ABA"/>
    <w:rsid w:val="00BA34A2"/>
    <w:rsid w:val="00BA47D9"/>
    <w:rsid w:val="00BA4F8F"/>
    <w:rsid w:val="00BA5115"/>
    <w:rsid w:val="00BA58DC"/>
    <w:rsid w:val="00BA59CD"/>
    <w:rsid w:val="00BA77AF"/>
    <w:rsid w:val="00BA7E1F"/>
    <w:rsid w:val="00BA7EE2"/>
    <w:rsid w:val="00BB0441"/>
    <w:rsid w:val="00BB2B70"/>
    <w:rsid w:val="00BB2EFB"/>
    <w:rsid w:val="00BB3A81"/>
    <w:rsid w:val="00BB3CC9"/>
    <w:rsid w:val="00BB4DAF"/>
    <w:rsid w:val="00BB5591"/>
    <w:rsid w:val="00BB6B36"/>
    <w:rsid w:val="00BB6D55"/>
    <w:rsid w:val="00BB7DDE"/>
    <w:rsid w:val="00BC16FE"/>
    <w:rsid w:val="00BC1727"/>
    <w:rsid w:val="00BC2966"/>
    <w:rsid w:val="00BC3320"/>
    <w:rsid w:val="00BC335B"/>
    <w:rsid w:val="00BC458A"/>
    <w:rsid w:val="00BC5753"/>
    <w:rsid w:val="00BC6D3F"/>
    <w:rsid w:val="00BC78EF"/>
    <w:rsid w:val="00BC7FCA"/>
    <w:rsid w:val="00BD0FEB"/>
    <w:rsid w:val="00BD1DBA"/>
    <w:rsid w:val="00BD3030"/>
    <w:rsid w:val="00BD4253"/>
    <w:rsid w:val="00BD58A2"/>
    <w:rsid w:val="00BD604C"/>
    <w:rsid w:val="00BD7288"/>
    <w:rsid w:val="00BE08EC"/>
    <w:rsid w:val="00BE1691"/>
    <w:rsid w:val="00BE5B17"/>
    <w:rsid w:val="00BE5B68"/>
    <w:rsid w:val="00BE5F85"/>
    <w:rsid w:val="00BE71ED"/>
    <w:rsid w:val="00BF027D"/>
    <w:rsid w:val="00BF130B"/>
    <w:rsid w:val="00BF25CB"/>
    <w:rsid w:val="00BF43C4"/>
    <w:rsid w:val="00BF5ACE"/>
    <w:rsid w:val="00BF5D8A"/>
    <w:rsid w:val="00BF6DE2"/>
    <w:rsid w:val="00BF7910"/>
    <w:rsid w:val="00C02021"/>
    <w:rsid w:val="00C02739"/>
    <w:rsid w:val="00C049AF"/>
    <w:rsid w:val="00C04D86"/>
    <w:rsid w:val="00C04DCD"/>
    <w:rsid w:val="00C04EDD"/>
    <w:rsid w:val="00C06883"/>
    <w:rsid w:val="00C06FB8"/>
    <w:rsid w:val="00C07D7A"/>
    <w:rsid w:val="00C1308C"/>
    <w:rsid w:val="00C13A3D"/>
    <w:rsid w:val="00C145EB"/>
    <w:rsid w:val="00C14B1B"/>
    <w:rsid w:val="00C15205"/>
    <w:rsid w:val="00C16237"/>
    <w:rsid w:val="00C17375"/>
    <w:rsid w:val="00C20428"/>
    <w:rsid w:val="00C20979"/>
    <w:rsid w:val="00C2146E"/>
    <w:rsid w:val="00C214DE"/>
    <w:rsid w:val="00C221AC"/>
    <w:rsid w:val="00C2260B"/>
    <w:rsid w:val="00C22FCF"/>
    <w:rsid w:val="00C238D2"/>
    <w:rsid w:val="00C23F69"/>
    <w:rsid w:val="00C24019"/>
    <w:rsid w:val="00C24444"/>
    <w:rsid w:val="00C2450D"/>
    <w:rsid w:val="00C25F02"/>
    <w:rsid w:val="00C26173"/>
    <w:rsid w:val="00C2657C"/>
    <w:rsid w:val="00C26F50"/>
    <w:rsid w:val="00C27193"/>
    <w:rsid w:val="00C27498"/>
    <w:rsid w:val="00C279DB"/>
    <w:rsid w:val="00C27E07"/>
    <w:rsid w:val="00C27ED4"/>
    <w:rsid w:val="00C30F59"/>
    <w:rsid w:val="00C31494"/>
    <w:rsid w:val="00C31F33"/>
    <w:rsid w:val="00C32B69"/>
    <w:rsid w:val="00C332B2"/>
    <w:rsid w:val="00C33341"/>
    <w:rsid w:val="00C34E87"/>
    <w:rsid w:val="00C35235"/>
    <w:rsid w:val="00C352CC"/>
    <w:rsid w:val="00C35A2F"/>
    <w:rsid w:val="00C36387"/>
    <w:rsid w:val="00C36965"/>
    <w:rsid w:val="00C36E7D"/>
    <w:rsid w:val="00C409E2"/>
    <w:rsid w:val="00C41E08"/>
    <w:rsid w:val="00C42226"/>
    <w:rsid w:val="00C429D7"/>
    <w:rsid w:val="00C44112"/>
    <w:rsid w:val="00C456F8"/>
    <w:rsid w:val="00C45B89"/>
    <w:rsid w:val="00C50487"/>
    <w:rsid w:val="00C50653"/>
    <w:rsid w:val="00C51D2C"/>
    <w:rsid w:val="00C5267D"/>
    <w:rsid w:val="00C52AF0"/>
    <w:rsid w:val="00C52D84"/>
    <w:rsid w:val="00C532E3"/>
    <w:rsid w:val="00C533E5"/>
    <w:rsid w:val="00C5340B"/>
    <w:rsid w:val="00C54260"/>
    <w:rsid w:val="00C54FD5"/>
    <w:rsid w:val="00C57BF2"/>
    <w:rsid w:val="00C601EB"/>
    <w:rsid w:val="00C61439"/>
    <w:rsid w:val="00C616E7"/>
    <w:rsid w:val="00C629A3"/>
    <w:rsid w:val="00C62BD1"/>
    <w:rsid w:val="00C63818"/>
    <w:rsid w:val="00C63C63"/>
    <w:rsid w:val="00C64805"/>
    <w:rsid w:val="00C65359"/>
    <w:rsid w:val="00C65FCC"/>
    <w:rsid w:val="00C6688D"/>
    <w:rsid w:val="00C66E94"/>
    <w:rsid w:val="00C71650"/>
    <w:rsid w:val="00C717BF"/>
    <w:rsid w:val="00C7206B"/>
    <w:rsid w:val="00C72432"/>
    <w:rsid w:val="00C72918"/>
    <w:rsid w:val="00C72995"/>
    <w:rsid w:val="00C729F2"/>
    <w:rsid w:val="00C7339F"/>
    <w:rsid w:val="00C737E2"/>
    <w:rsid w:val="00C7452A"/>
    <w:rsid w:val="00C745E6"/>
    <w:rsid w:val="00C76893"/>
    <w:rsid w:val="00C76F6F"/>
    <w:rsid w:val="00C7704A"/>
    <w:rsid w:val="00C7761F"/>
    <w:rsid w:val="00C80414"/>
    <w:rsid w:val="00C8192F"/>
    <w:rsid w:val="00C8197F"/>
    <w:rsid w:val="00C81A35"/>
    <w:rsid w:val="00C82687"/>
    <w:rsid w:val="00C82EB7"/>
    <w:rsid w:val="00C84524"/>
    <w:rsid w:val="00C84866"/>
    <w:rsid w:val="00C86521"/>
    <w:rsid w:val="00C877DA"/>
    <w:rsid w:val="00C9005F"/>
    <w:rsid w:val="00C90636"/>
    <w:rsid w:val="00C919CB"/>
    <w:rsid w:val="00C92A8B"/>
    <w:rsid w:val="00C93960"/>
    <w:rsid w:val="00C9575C"/>
    <w:rsid w:val="00C958A6"/>
    <w:rsid w:val="00C95E8B"/>
    <w:rsid w:val="00C968B4"/>
    <w:rsid w:val="00C97BBB"/>
    <w:rsid w:val="00C97E3B"/>
    <w:rsid w:val="00CA042C"/>
    <w:rsid w:val="00CA07CF"/>
    <w:rsid w:val="00CA192D"/>
    <w:rsid w:val="00CA32F3"/>
    <w:rsid w:val="00CA45C7"/>
    <w:rsid w:val="00CA51F0"/>
    <w:rsid w:val="00CA6AD2"/>
    <w:rsid w:val="00CA700C"/>
    <w:rsid w:val="00CA77D1"/>
    <w:rsid w:val="00CB0965"/>
    <w:rsid w:val="00CB2312"/>
    <w:rsid w:val="00CB2A96"/>
    <w:rsid w:val="00CB3807"/>
    <w:rsid w:val="00CB4683"/>
    <w:rsid w:val="00CB4987"/>
    <w:rsid w:val="00CB547D"/>
    <w:rsid w:val="00CB62CA"/>
    <w:rsid w:val="00CB6B5B"/>
    <w:rsid w:val="00CC1291"/>
    <w:rsid w:val="00CC3080"/>
    <w:rsid w:val="00CC3521"/>
    <w:rsid w:val="00CC3B1E"/>
    <w:rsid w:val="00CC45BC"/>
    <w:rsid w:val="00CC4B16"/>
    <w:rsid w:val="00CC67CC"/>
    <w:rsid w:val="00CC747A"/>
    <w:rsid w:val="00CC7867"/>
    <w:rsid w:val="00CC7D5F"/>
    <w:rsid w:val="00CD0674"/>
    <w:rsid w:val="00CD25ED"/>
    <w:rsid w:val="00CD399C"/>
    <w:rsid w:val="00CD3AB4"/>
    <w:rsid w:val="00CD414F"/>
    <w:rsid w:val="00CD42E8"/>
    <w:rsid w:val="00CD5679"/>
    <w:rsid w:val="00CD6601"/>
    <w:rsid w:val="00CD6A0A"/>
    <w:rsid w:val="00CD7A55"/>
    <w:rsid w:val="00CE2BE2"/>
    <w:rsid w:val="00CE490E"/>
    <w:rsid w:val="00CE66E7"/>
    <w:rsid w:val="00CF01F6"/>
    <w:rsid w:val="00CF0BB7"/>
    <w:rsid w:val="00CF137F"/>
    <w:rsid w:val="00CF189B"/>
    <w:rsid w:val="00CF26CD"/>
    <w:rsid w:val="00CF2CEF"/>
    <w:rsid w:val="00CF371D"/>
    <w:rsid w:val="00CF429F"/>
    <w:rsid w:val="00CF4BB7"/>
    <w:rsid w:val="00CF53BF"/>
    <w:rsid w:val="00CF5B7B"/>
    <w:rsid w:val="00CF6199"/>
    <w:rsid w:val="00CF63C3"/>
    <w:rsid w:val="00CF6D07"/>
    <w:rsid w:val="00CF7015"/>
    <w:rsid w:val="00CF7459"/>
    <w:rsid w:val="00D01E8E"/>
    <w:rsid w:val="00D02A2D"/>
    <w:rsid w:val="00D02C66"/>
    <w:rsid w:val="00D04EAB"/>
    <w:rsid w:val="00D06AD1"/>
    <w:rsid w:val="00D072F5"/>
    <w:rsid w:val="00D07589"/>
    <w:rsid w:val="00D108CB"/>
    <w:rsid w:val="00D11325"/>
    <w:rsid w:val="00D11687"/>
    <w:rsid w:val="00D116A0"/>
    <w:rsid w:val="00D11D0A"/>
    <w:rsid w:val="00D124CB"/>
    <w:rsid w:val="00D1333F"/>
    <w:rsid w:val="00D134E2"/>
    <w:rsid w:val="00D13910"/>
    <w:rsid w:val="00D13C20"/>
    <w:rsid w:val="00D14B7C"/>
    <w:rsid w:val="00D14F11"/>
    <w:rsid w:val="00D1567F"/>
    <w:rsid w:val="00D15A6D"/>
    <w:rsid w:val="00D15E4E"/>
    <w:rsid w:val="00D162EF"/>
    <w:rsid w:val="00D17489"/>
    <w:rsid w:val="00D20D1F"/>
    <w:rsid w:val="00D20DC3"/>
    <w:rsid w:val="00D213AC"/>
    <w:rsid w:val="00D215FF"/>
    <w:rsid w:val="00D21C07"/>
    <w:rsid w:val="00D22B08"/>
    <w:rsid w:val="00D23062"/>
    <w:rsid w:val="00D2317A"/>
    <w:rsid w:val="00D24643"/>
    <w:rsid w:val="00D24F58"/>
    <w:rsid w:val="00D25E5B"/>
    <w:rsid w:val="00D27907"/>
    <w:rsid w:val="00D27B16"/>
    <w:rsid w:val="00D27CA8"/>
    <w:rsid w:val="00D314F6"/>
    <w:rsid w:val="00D31B32"/>
    <w:rsid w:val="00D34593"/>
    <w:rsid w:val="00D345A5"/>
    <w:rsid w:val="00D34670"/>
    <w:rsid w:val="00D35BF2"/>
    <w:rsid w:val="00D363DA"/>
    <w:rsid w:val="00D368D0"/>
    <w:rsid w:val="00D374B7"/>
    <w:rsid w:val="00D40223"/>
    <w:rsid w:val="00D403C6"/>
    <w:rsid w:val="00D40B30"/>
    <w:rsid w:val="00D41933"/>
    <w:rsid w:val="00D42CDA"/>
    <w:rsid w:val="00D42D23"/>
    <w:rsid w:val="00D432C8"/>
    <w:rsid w:val="00D44144"/>
    <w:rsid w:val="00D446B0"/>
    <w:rsid w:val="00D44E3F"/>
    <w:rsid w:val="00D45247"/>
    <w:rsid w:val="00D46CB6"/>
    <w:rsid w:val="00D474C1"/>
    <w:rsid w:val="00D47996"/>
    <w:rsid w:val="00D47B1B"/>
    <w:rsid w:val="00D50DDB"/>
    <w:rsid w:val="00D51615"/>
    <w:rsid w:val="00D51B5D"/>
    <w:rsid w:val="00D51E26"/>
    <w:rsid w:val="00D521EE"/>
    <w:rsid w:val="00D5415E"/>
    <w:rsid w:val="00D55DE6"/>
    <w:rsid w:val="00D56882"/>
    <w:rsid w:val="00D57286"/>
    <w:rsid w:val="00D57E75"/>
    <w:rsid w:val="00D57EC4"/>
    <w:rsid w:val="00D57F81"/>
    <w:rsid w:val="00D6051F"/>
    <w:rsid w:val="00D6060E"/>
    <w:rsid w:val="00D629AE"/>
    <w:rsid w:val="00D62FB8"/>
    <w:rsid w:val="00D6364B"/>
    <w:rsid w:val="00D63A8D"/>
    <w:rsid w:val="00D63ECF"/>
    <w:rsid w:val="00D6401D"/>
    <w:rsid w:val="00D64C94"/>
    <w:rsid w:val="00D658BB"/>
    <w:rsid w:val="00D65D9E"/>
    <w:rsid w:val="00D65FD7"/>
    <w:rsid w:val="00D6656C"/>
    <w:rsid w:val="00D6743A"/>
    <w:rsid w:val="00D67A75"/>
    <w:rsid w:val="00D67BEF"/>
    <w:rsid w:val="00D72331"/>
    <w:rsid w:val="00D723BF"/>
    <w:rsid w:val="00D72B35"/>
    <w:rsid w:val="00D7313A"/>
    <w:rsid w:val="00D732E4"/>
    <w:rsid w:val="00D73A42"/>
    <w:rsid w:val="00D748FF"/>
    <w:rsid w:val="00D75916"/>
    <w:rsid w:val="00D76F2E"/>
    <w:rsid w:val="00D77146"/>
    <w:rsid w:val="00D77569"/>
    <w:rsid w:val="00D8055D"/>
    <w:rsid w:val="00D818CC"/>
    <w:rsid w:val="00D81C26"/>
    <w:rsid w:val="00D81D17"/>
    <w:rsid w:val="00D82671"/>
    <w:rsid w:val="00D86FD1"/>
    <w:rsid w:val="00D8737F"/>
    <w:rsid w:val="00D9024B"/>
    <w:rsid w:val="00D91056"/>
    <w:rsid w:val="00D91B96"/>
    <w:rsid w:val="00D92363"/>
    <w:rsid w:val="00D926FB"/>
    <w:rsid w:val="00D9295A"/>
    <w:rsid w:val="00D93829"/>
    <w:rsid w:val="00D93A2C"/>
    <w:rsid w:val="00D9405C"/>
    <w:rsid w:val="00D95F85"/>
    <w:rsid w:val="00D96D65"/>
    <w:rsid w:val="00D9792C"/>
    <w:rsid w:val="00DA02B0"/>
    <w:rsid w:val="00DA0A97"/>
    <w:rsid w:val="00DA1572"/>
    <w:rsid w:val="00DA1BCB"/>
    <w:rsid w:val="00DA1F77"/>
    <w:rsid w:val="00DA33D4"/>
    <w:rsid w:val="00DA38FD"/>
    <w:rsid w:val="00DA4522"/>
    <w:rsid w:val="00DA485E"/>
    <w:rsid w:val="00DA53F3"/>
    <w:rsid w:val="00DA6364"/>
    <w:rsid w:val="00DA64DF"/>
    <w:rsid w:val="00DA69CF"/>
    <w:rsid w:val="00DA76D4"/>
    <w:rsid w:val="00DA7CCD"/>
    <w:rsid w:val="00DB2057"/>
    <w:rsid w:val="00DB21C2"/>
    <w:rsid w:val="00DB22DA"/>
    <w:rsid w:val="00DB2EBF"/>
    <w:rsid w:val="00DB2FA4"/>
    <w:rsid w:val="00DB3323"/>
    <w:rsid w:val="00DB352E"/>
    <w:rsid w:val="00DB5ADB"/>
    <w:rsid w:val="00DB5EC3"/>
    <w:rsid w:val="00DB63AB"/>
    <w:rsid w:val="00DB699D"/>
    <w:rsid w:val="00DB6AC0"/>
    <w:rsid w:val="00DB795E"/>
    <w:rsid w:val="00DB7D0A"/>
    <w:rsid w:val="00DC00BD"/>
    <w:rsid w:val="00DC0903"/>
    <w:rsid w:val="00DC1036"/>
    <w:rsid w:val="00DC3148"/>
    <w:rsid w:val="00DC3778"/>
    <w:rsid w:val="00DC4652"/>
    <w:rsid w:val="00DC4E04"/>
    <w:rsid w:val="00DC56D7"/>
    <w:rsid w:val="00DC59F1"/>
    <w:rsid w:val="00DC685A"/>
    <w:rsid w:val="00DC6C3B"/>
    <w:rsid w:val="00DC7134"/>
    <w:rsid w:val="00DC7DA5"/>
    <w:rsid w:val="00DD03C1"/>
    <w:rsid w:val="00DD0AAD"/>
    <w:rsid w:val="00DD1550"/>
    <w:rsid w:val="00DD19F6"/>
    <w:rsid w:val="00DD2748"/>
    <w:rsid w:val="00DD2AFA"/>
    <w:rsid w:val="00DD2E0F"/>
    <w:rsid w:val="00DD3188"/>
    <w:rsid w:val="00DD38B8"/>
    <w:rsid w:val="00DD3AF6"/>
    <w:rsid w:val="00DD3DE5"/>
    <w:rsid w:val="00DD538C"/>
    <w:rsid w:val="00DD54A1"/>
    <w:rsid w:val="00DD59A5"/>
    <w:rsid w:val="00DD61D3"/>
    <w:rsid w:val="00DD69EC"/>
    <w:rsid w:val="00DD6ABA"/>
    <w:rsid w:val="00DD6E62"/>
    <w:rsid w:val="00DD71BF"/>
    <w:rsid w:val="00DD7961"/>
    <w:rsid w:val="00DE0215"/>
    <w:rsid w:val="00DE12F2"/>
    <w:rsid w:val="00DE15D2"/>
    <w:rsid w:val="00DE2513"/>
    <w:rsid w:val="00DE2DFA"/>
    <w:rsid w:val="00DE3D05"/>
    <w:rsid w:val="00DE421E"/>
    <w:rsid w:val="00DE63BA"/>
    <w:rsid w:val="00DE6431"/>
    <w:rsid w:val="00DE67A0"/>
    <w:rsid w:val="00DE67A1"/>
    <w:rsid w:val="00DE7945"/>
    <w:rsid w:val="00DF0BCC"/>
    <w:rsid w:val="00DF0E67"/>
    <w:rsid w:val="00DF17A9"/>
    <w:rsid w:val="00DF1872"/>
    <w:rsid w:val="00DF3516"/>
    <w:rsid w:val="00DF796F"/>
    <w:rsid w:val="00DF7E0F"/>
    <w:rsid w:val="00DF7E17"/>
    <w:rsid w:val="00E012E3"/>
    <w:rsid w:val="00E01A24"/>
    <w:rsid w:val="00E023B0"/>
    <w:rsid w:val="00E025B7"/>
    <w:rsid w:val="00E0373D"/>
    <w:rsid w:val="00E03791"/>
    <w:rsid w:val="00E051B4"/>
    <w:rsid w:val="00E058A7"/>
    <w:rsid w:val="00E059F5"/>
    <w:rsid w:val="00E06194"/>
    <w:rsid w:val="00E077C7"/>
    <w:rsid w:val="00E11DDB"/>
    <w:rsid w:val="00E1234B"/>
    <w:rsid w:val="00E12C81"/>
    <w:rsid w:val="00E12CD5"/>
    <w:rsid w:val="00E13174"/>
    <w:rsid w:val="00E1324F"/>
    <w:rsid w:val="00E13931"/>
    <w:rsid w:val="00E14B35"/>
    <w:rsid w:val="00E15E07"/>
    <w:rsid w:val="00E16E26"/>
    <w:rsid w:val="00E17EE0"/>
    <w:rsid w:val="00E20073"/>
    <w:rsid w:val="00E20E6C"/>
    <w:rsid w:val="00E20EB0"/>
    <w:rsid w:val="00E21A04"/>
    <w:rsid w:val="00E21CA1"/>
    <w:rsid w:val="00E224E0"/>
    <w:rsid w:val="00E23A33"/>
    <w:rsid w:val="00E23C7C"/>
    <w:rsid w:val="00E26272"/>
    <w:rsid w:val="00E268A0"/>
    <w:rsid w:val="00E2704C"/>
    <w:rsid w:val="00E275D2"/>
    <w:rsid w:val="00E305F2"/>
    <w:rsid w:val="00E31951"/>
    <w:rsid w:val="00E32E97"/>
    <w:rsid w:val="00E347CA"/>
    <w:rsid w:val="00E36B3D"/>
    <w:rsid w:val="00E36C19"/>
    <w:rsid w:val="00E37955"/>
    <w:rsid w:val="00E37ED2"/>
    <w:rsid w:val="00E400E3"/>
    <w:rsid w:val="00E40885"/>
    <w:rsid w:val="00E453BA"/>
    <w:rsid w:val="00E4620E"/>
    <w:rsid w:val="00E467AF"/>
    <w:rsid w:val="00E46DDE"/>
    <w:rsid w:val="00E47F82"/>
    <w:rsid w:val="00E500EB"/>
    <w:rsid w:val="00E505F8"/>
    <w:rsid w:val="00E5138C"/>
    <w:rsid w:val="00E51910"/>
    <w:rsid w:val="00E51FBC"/>
    <w:rsid w:val="00E53086"/>
    <w:rsid w:val="00E5361A"/>
    <w:rsid w:val="00E539F7"/>
    <w:rsid w:val="00E5414B"/>
    <w:rsid w:val="00E5417A"/>
    <w:rsid w:val="00E54C11"/>
    <w:rsid w:val="00E56D5C"/>
    <w:rsid w:val="00E56DA8"/>
    <w:rsid w:val="00E576BD"/>
    <w:rsid w:val="00E57F89"/>
    <w:rsid w:val="00E61E78"/>
    <w:rsid w:val="00E61E7E"/>
    <w:rsid w:val="00E62FB0"/>
    <w:rsid w:val="00E647E9"/>
    <w:rsid w:val="00E64862"/>
    <w:rsid w:val="00E66708"/>
    <w:rsid w:val="00E71CFA"/>
    <w:rsid w:val="00E72388"/>
    <w:rsid w:val="00E731A2"/>
    <w:rsid w:val="00E73918"/>
    <w:rsid w:val="00E74CBF"/>
    <w:rsid w:val="00E75346"/>
    <w:rsid w:val="00E75FD2"/>
    <w:rsid w:val="00E7627E"/>
    <w:rsid w:val="00E7708A"/>
    <w:rsid w:val="00E770CB"/>
    <w:rsid w:val="00E77121"/>
    <w:rsid w:val="00E8008C"/>
    <w:rsid w:val="00E80C4D"/>
    <w:rsid w:val="00E81B49"/>
    <w:rsid w:val="00E83900"/>
    <w:rsid w:val="00E83925"/>
    <w:rsid w:val="00E842C9"/>
    <w:rsid w:val="00E906CB"/>
    <w:rsid w:val="00E90A16"/>
    <w:rsid w:val="00E9125F"/>
    <w:rsid w:val="00E91DDA"/>
    <w:rsid w:val="00E954F7"/>
    <w:rsid w:val="00E96A17"/>
    <w:rsid w:val="00E96C69"/>
    <w:rsid w:val="00E96ED6"/>
    <w:rsid w:val="00EA0078"/>
    <w:rsid w:val="00EA0369"/>
    <w:rsid w:val="00EA1400"/>
    <w:rsid w:val="00EA153C"/>
    <w:rsid w:val="00EA2DF1"/>
    <w:rsid w:val="00EA3B73"/>
    <w:rsid w:val="00EA5256"/>
    <w:rsid w:val="00EA5EFF"/>
    <w:rsid w:val="00EA600C"/>
    <w:rsid w:val="00EA732E"/>
    <w:rsid w:val="00EA75F0"/>
    <w:rsid w:val="00EA7F84"/>
    <w:rsid w:val="00EB149D"/>
    <w:rsid w:val="00EB1F00"/>
    <w:rsid w:val="00EB1FD7"/>
    <w:rsid w:val="00EB29C3"/>
    <w:rsid w:val="00EB2E23"/>
    <w:rsid w:val="00EB3603"/>
    <w:rsid w:val="00EB3627"/>
    <w:rsid w:val="00EB4A13"/>
    <w:rsid w:val="00EB67E1"/>
    <w:rsid w:val="00EB7671"/>
    <w:rsid w:val="00EB783F"/>
    <w:rsid w:val="00EC0E3D"/>
    <w:rsid w:val="00EC2362"/>
    <w:rsid w:val="00EC2A29"/>
    <w:rsid w:val="00EC2D7F"/>
    <w:rsid w:val="00EC5664"/>
    <w:rsid w:val="00EC60A0"/>
    <w:rsid w:val="00EC6B42"/>
    <w:rsid w:val="00EC722D"/>
    <w:rsid w:val="00EC7695"/>
    <w:rsid w:val="00ED0709"/>
    <w:rsid w:val="00ED083B"/>
    <w:rsid w:val="00ED1FDF"/>
    <w:rsid w:val="00ED1FFA"/>
    <w:rsid w:val="00ED2E4F"/>
    <w:rsid w:val="00ED356F"/>
    <w:rsid w:val="00ED44B5"/>
    <w:rsid w:val="00ED477E"/>
    <w:rsid w:val="00ED5165"/>
    <w:rsid w:val="00ED6059"/>
    <w:rsid w:val="00ED640C"/>
    <w:rsid w:val="00ED658C"/>
    <w:rsid w:val="00ED6C1E"/>
    <w:rsid w:val="00ED6EC5"/>
    <w:rsid w:val="00ED7EBD"/>
    <w:rsid w:val="00ED7EC5"/>
    <w:rsid w:val="00ED7EDD"/>
    <w:rsid w:val="00EE13FD"/>
    <w:rsid w:val="00EE1533"/>
    <w:rsid w:val="00EE1B33"/>
    <w:rsid w:val="00EE1BF8"/>
    <w:rsid w:val="00EE3407"/>
    <w:rsid w:val="00EE36FB"/>
    <w:rsid w:val="00EE3B06"/>
    <w:rsid w:val="00EE60AC"/>
    <w:rsid w:val="00EE71C6"/>
    <w:rsid w:val="00EE7D90"/>
    <w:rsid w:val="00EF00BE"/>
    <w:rsid w:val="00EF0BD0"/>
    <w:rsid w:val="00EF19CA"/>
    <w:rsid w:val="00EF2118"/>
    <w:rsid w:val="00EF2924"/>
    <w:rsid w:val="00EF3C25"/>
    <w:rsid w:val="00EF4692"/>
    <w:rsid w:val="00EF4C1B"/>
    <w:rsid w:val="00EF56D6"/>
    <w:rsid w:val="00F0083C"/>
    <w:rsid w:val="00F009AC"/>
    <w:rsid w:val="00F021E6"/>
    <w:rsid w:val="00F025D4"/>
    <w:rsid w:val="00F03B74"/>
    <w:rsid w:val="00F05325"/>
    <w:rsid w:val="00F05752"/>
    <w:rsid w:val="00F05A26"/>
    <w:rsid w:val="00F05C04"/>
    <w:rsid w:val="00F06D2B"/>
    <w:rsid w:val="00F07B50"/>
    <w:rsid w:val="00F10218"/>
    <w:rsid w:val="00F10434"/>
    <w:rsid w:val="00F10B3A"/>
    <w:rsid w:val="00F10D69"/>
    <w:rsid w:val="00F110BF"/>
    <w:rsid w:val="00F11CC5"/>
    <w:rsid w:val="00F120AE"/>
    <w:rsid w:val="00F126F3"/>
    <w:rsid w:val="00F14C7F"/>
    <w:rsid w:val="00F14EF0"/>
    <w:rsid w:val="00F14F70"/>
    <w:rsid w:val="00F15BD3"/>
    <w:rsid w:val="00F16CF7"/>
    <w:rsid w:val="00F17923"/>
    <w:rsid w:val="00F20159"/>
    <w:rsid w:val="00F20BD8"/>
    <w:rsid w:val="00F21890"/>
    <w:rsid w:val="00F2231C"/>
    <w:rsid w:val="00F22CF4"/>
    <w:rsid w:val="00F234AD"/>
    <w:rsid w:val="00F239F5"/>
    <w:rsid w:val="00F24E28"/>
    <w:rsid w:val="00F2624F"/>
    <w:rsid w:val="00F26293"/>
    <w:rsid w:val="00F26934"/>
    <w:rsid w:val="00F2745D"/>
    <w:rsid w:val="00F2760D"/>
    <w:rsid w:val="00F30647"/>
    <w:rsid w:val="00F30DDD"/>
    <w:rsid w:val="00F323D2"/>
    <w:rsid w:val="00F329CD"/>
    <w:rsid w:val="00F329D4"/>
    <w:rsid w:val="00F33DB0"/>
    <w:rsid w:val="00F340F1"/>
    <w:rsid w:val="00F343FF"/>
    <w:rsid w:val="00F352E5"/>
    <w:rsid w:val="00F35B9E"/>
    <w:rsid w:val="00F3712B"/>
    <w:rsid w:val="00F41563"/>
    <w:rsid w:val="00F418DF"/>
    <w:rsid w:val="00F41A2C"/>
    <w:rsid w:val="00F41A46"/>
    <w:rsid w:val="00F41AEC"/>
    <w:rsid w:val="00F451EF"/>
    <w:rsid w:val="00F46202"/>
    <w:rsid w:val="00F477E0"/>
    <w:rsid w:val="00F47FB3"/>
    <w:rsid w:val="00F50694"/>
    <w:rsid w:val="00F508EE"/>
    <w:rsid w:val="00F512BC"/>
    <w:rsid w:val="00F52C17"/>
    <w:rsid w:val="00F53580"/>
    <w:rsid w:val="00F539D0"/>
    <w:rsid w:val="00F545BD"/>
    <w:rsid w:val="00F54DFB"/>
    <w:rsid w:val="00F55458"/>
    <w:rsid w:val="00F55FF9"/>
    <w:rsid w:val="00F569C7"/>
    <w:rsid w:val="00F57069"/>
    <w:rsid w:val="00F57F05"/>
    <w:rsid w:val="00F60008"/>
    <w:rsid w:val="00F60745"/>
    <w:rsid w:val="00F6337B"/>
    <w:rsid w:val="00F63944"/>
    <w:rsid w:val="00F63B47"/>
    <w:rsid w:val="00F64A8D"/>
    <w:rsid w:val="00F64CDE"/>
    <w:rsid w:val="00F653EA"/>
    <w:rsid w:val="00F7058A"/>
    <w:rsid w:val="00F70E9F"/>
    <w:rsid w:val="00F728F9"/>
    <w:rsid w:val="00F72A40"/>
    <w:rsid w:val="00F733DA"/>
    <w:rsid w:val="00F75DD5"/>
    <w:rsid w:val="00F76151"/>
    <w:rsid w:val="00F76B76"/>
    <w:rsid w:val="00F77EB5"/>
    <w:rsid w:val="00F80ED7"/>
    <w:rsid w:val="00F811C5"/>
    <w:rsid w:val="00F8147E"/>
    <w:rsid w:val="00F81D1B"/>
    <w:rsid w:val="00F83094"/>
    <w:rsid w:val="00F831EA"/>
    <w:rsid w:val="00F8330C"/>
    <w:rsid w:val="00F846DD"/>
    <w:rsid w:val="00F910D0"/>
    <w:rsid w:val="00F956AA"/>
    <w:rsid w:val="00F96BD3"/>
    <w:rsid w:val="00F96D18"/>
    <w:rsid w:val="00F9738C"/>
    <w:rsid w:val="00FA05A4"/>
    <w:rsid w:val="00FA38EA"/>
    <w:rsid w:val="00FA3BC4"/>
    <w:rsid w:val="00FA4212"/>
    <w:rsid w:val="00FA4775"/>
    <w:rsid w:val="00FA4E3A"/>
    <w:rsid w:val="00FA535A"/>
    <w:rsid w:val="00FA74B7"/>
    <w:rsid w:val="00FB006A"/>
    <w:rsid w:val="00FB0C5B"/>
    <w:rsid w:val="00FB1819"/>
    <w:rsid w:val="00FB1C3F"/>
    <w:rsid w:val="00FB2322"/>
    <w:rsid w:val="00FB24AF"/>
    <w:rsid w:val="00FB371E"/>
    <w:rsid w:val="00FB37B7"/>
    <w:rsid w:val="00FB3C0F"/>
    <w:rsid w:val="00FB4121"/>
    <w:rsid w:val="00FB4BD4"/>
    <w:rsid w:val="00FB5AC8"/>
    <w:rsid w:val="00FB6A55"/>
    <w:rsid w:val="00FC0F2F"/>
    <w:rsid w:val="00FC2F4B"/>
    <w:rsid w:val="00FC3DDF"/>
    <w:rsid w:val="00FC4028"/>
    <w:rsid w:val="00FC5FDF"/>
    <w:rsid w:val="00FC6A1E"/>
    <w:rsid w:val="00FC6C4F"/>
    <w:rsid w:val="00FC705B"/>
    <w:rsid w:val="00FD073F"/>
    <w:rsid w:val="00FD09B8"/>
    <w:rsid w:val="00FD0B3D"/>
    <w:rsid w:val="00FD0C29"/>
    <w:rsid w:val="00FD2272"/>
    <w:rsid w:val="00FD2FE6"/>
    <w:rsid w:val="00FD4996"/>
    <w:rsid w:val="00FD4F1C"/>
    <w:rsid w:val="00FD5A72"/>
    <w:rsid w:val="00FD5FF5"/>
    <w:rsid w:val="00FD7404"/>
    <w:rsid w:val="00FE07C4"/>
    <w:rsid w:val="00FE12F0"/>
    <w:rsid w:val="00FE1DE8"/>
    <w:rsid w:val="00FE2699"/>
    <w:rsid w:val="00FE2AAD"/>
    <w:rsid w:val="00FE309D"/>
    <w:rsid w:val="00FE3F6F"/>
    <w:rsid w:val="00FE6289"/>
    <w:rsid w:val="00FE6C36"/>
    <w:rsid w:val="00FE75F7"/>
    <w:rsid w:val="00FE7B1B"/>
    <w:rsid w:val="00FE7E7A"/>
    <w:rsid w:val="00FF05EA"/>
    <w:rsid w:val="00FF14BB"/>
    <w:rsid w:val="00FF3844"/>
    <w:rsid w:val="00FF4956"/>
    <w:rsid w:val="00FF5EE4"/>
    <w:rsid w:val="00FF63C3"/>
    <w:rsid w:val="00FF66EC"/>
    <w:rsid w:val="00FF68F0"/>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A4B6"/>
  <w15:chartTrackingRefBased/>
  <w15:docId w15:val="{2C67D7F3-5263-49A4-8526-A65F8D05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bs-Latn-B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E69"/>
    <w:pPr>
      <w:spacing w:after="120" w:line="283" w:lineRule="auto"/>
      <w:ind w:firstLine="709"/>
      <w:jc w:val="both"/>
    </w:pPr>
    <w:rPr>
      <w:rFonts w:ascii="Times New Roman" w:eastAsia="Times New Roman" w:hAnsi="Times New Roman"/>
    </w:rPr>
  </w:style>
  <w:style w:type="paragraph" w:styleId="Heading1">
    <w:name w:val="heading 1"/>
    <w:basedOn w:val="Normal"/>
    <w:next w:val="Normal"/>
    <w:link w:val="Heading1Char"/>
    <w:uiPriority w:val="9"/>
    <w:qFormat/>
    <w:rsid w:val="0017049F"/>
    <w:pPr>
      <w:keepNext/>
      <w:keepLines/>
      <w:spacing w:before="200" w:after="100"/>
      <w:ind w:firstLine="0"/>
      <w:jc w:val="left"/>
      <w:outlineLvl w:val="0"/>
    </w:pPr>
    <w:rPr>
      <w:rFonts w:eastAsiaTheme="majorEastAsia" w:cstheme="majorBidi"/>
      <w:b/>
      <w:color w:val="000000" w:themeColor="text1"/>
      <w:sz w:val="27"/>
      <w:szCs w:val="40"/>
    </w:rPr>
  </w:style>
  <w:style w:type="paragraph" w:styleId="Heading2">
    <w:name w:val="heading 2"/>
    <w:basedOn w:val="Normal"/>
    <w:next w:val="Normal"/>
    <w:link w:val="Heading2Char"/>
    <w:uiPriority w:val="9"/>
    <w:unhideWhenUsed/>
    <w:qFormat/>
    <w:rsid w:val="0017049F"/>
    <w:pPr>
      <w:keepNext/>
      <w:keepLines/>
      <w:spacing w:before="200" w:after="100"/>
      <w:ind w:firstLine="0"/>
      <w:jc w:val="left"/>
      <w:outlineLvl w:val="1"/>
    </w:pPr>
    <w:rPr>
      <w:rFonts w:eastAsiaTheme="majorEastAsia" w:cstheme="majorBidi"/>
      <w:b/>
      <w:color w:val="000000" w:themeColor="text1"/>
      <w:sz w:val="25"/>
      <w:szCs w:val="32"/>
    </w:rPr>
  </w:style>
  <w:style w:type="paragraph" w:styleId="Heading3">
    <w:name w:val="heading 3"/>
    <w:basedOn w:val="Normal"/>
    <w:next w:val="Normal"/>
    <w:link w:val="Heading3Char"/>
    <w:uiPriority w:val="9"/>
    <w:semiHidden/>
    <w:unhideWhenUsed/>
    <w:qFormat/>
    <w:rsid w:val="0063360D"/>
    <w:pPr>
      <w:keepNext/>
      <w:keepLines/>
      <w:spacing w:before="200" w:after="100"/>
      <w:ind w:firstLine="0"/>
      <w:jc w:val="left"/>
      <w:outlineLvl w:val="2"/>
    </w:pPr>
    <w:rPr>
      <w:rFonts w:eastAsiaTheme="majorEastAsia" w:cstheme="majorBidi"/>
      <w:b/>
      <w:color w:val="0F4761" w:themeColor="accent1" w:themeShade="BF"/>
      <w:sz w:val="23"/>
      <w:szCs w:val="28"/>
    </w:rPr>
  </w:style>
  <w:style w:type="paragraph" w:styleId="Heading4">
    <w:name w:val="heading 4"/>
    <w:basedOn w:val="Normal"/>
    <w:next w:val="Normal"/>
    <w:link w:val="Heading4Char"/>
    <w:uiPriority w:val="9"/>
    <w:semiHidden/>
    <w:unhideWhenUsed/>
    <w:qFormat/>
    <w:rsid w:val="006336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6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6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6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6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6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49F"/>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17049F"/>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6336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6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6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60D"/>
    <w:rPr>
      <w:rFonts w:eastAsiaTheme="majorEastAsia" w:cstheme="majorBidi"/>
      <w:color w:val="272727" w:themeColor="text1" w:themeTint="D8"/>
    </w:rPr>
  </w:style>
  <w:style w:type="paragraph" w:styleId="Title">
    <w:name w:val="Title"/>
    <w:basedOn w:val="Normal"/>
    <w:next w:val="Normal"/>
    <w:link w:val="TitleChar"/>
    <w:uiPriority w:val="10"/>
    <w:qFormat/>
    <w:rsid w:val="00633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60D"/>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60D"/>
    <w:pPr>
      <w:spacing w:before="160"/>
      <w:jc w:val="center"/>
    </w:pPr>
    <w:rPr>
      <w:i/>
      <w:iCs/>
      <w:color w:val="404040" w:themeColor="text1" w:themeTint="BF"/>
    </w:rPr>
  </w:style>
  <w:style w:type="character" w:customStyle="1" w:styleId="QuoteChar">
    <w:name w:val="Quote Char"/>
    <w:basedOn w:val="DefaultParagraphFont"/>
    <w:link w:val="Quote"/>
    <w:uiPriority w:val="29"/>
    <w:rsid w:val="0063360D"/>
    <w:rPr>
      <w:i/>
      <w:iCs/>
      <w:color w:val="404040" w:themeColor="text1" w:themeTint="BF"/>
    </w:rPr>
  </w:style>
  <w:style w:type="paragraph" w:styleId="ListParagraph">
    <w:name w:val="List Paragraph"/>
    <w:basedOn w:val="Normal"/>
    <w:uiPriority w:val="34"/>
    <w:qFormat/>
    <w:rsid w:val="003C17FD"/>
    <w:pPr>
      <w:tabs>
        <w:tab w:val="num" w:pos="360"/>
      </w:tabs>
      <w:contextualSpacing/>
    </w:pPr>
  </w:style>
  <w:style w:type="character" w:styleId="IntenseEmphasis">
    <w:name w:val="Intense Emphasis"/>
    <w:basedOn w:val="DefaultParagraphFont"/>
    <w:uiPriority w:val="21"/>
    <w:qFormat/>
    <w:rsid w:val="0063360D"/>
    <w:rPr>
      <w:i/>
      <w:iCs/>
      <w:color w:val="0F4761" w:themeColor="accent1" w:themeShade="BF"/>
    </w:rPr>
  </w:style>
  <w:style w:type="paragraph" w:styleId="IntenseQuote">
    <w:name w:val="Intense Quote"/>
    <w:basedOn w:val="Normal"/>
    <w:next w:val="Normal"/>
    <w:link w:val="IntenseQuoteChar"/>
    <w:uiPriority w:val="30"/>
    <w:qFormat/>
    <w:rsid w:val="00633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60D"/>
    <w:rPr>
      <w:i/>
      <w:iCs/>
      <w:color w:val="0F4761" w:themeColor="accent1" w:themeShade="BF"/>
    </w:rPr>
  </w:style>
  <w:style w:type="character" w:styleId="IntenseReference">
    <w:name w:val="Intense Reference"/>
    <w:basedOn w:val="DefaultParagraphFont"/>
    <w:uiPriority w:val="32"/>
    <w:qFormat/>
    <w:rsid w:val="0063360D"/>
    <w:rPr>
      <w:b/>
      <w:bCs/>
      <w:smallCaps/>
      <w:color w:val="0F4761" w:themeColor="accent1" w:themeShade="BF"/>
      <w:spacing w:val="5"/>
    </w:rPr>
  </w:style>
  <w:style w:type="paragraph" w:styleId="Header">
    <w:name w:val="header"/>
    <w:basedOn w:val="Normal"/>
    <w:link w:val="HeaderChar"/>
    <w:uiPriority w:val="99"/>
    <w:unhideWhenUsed/>
    <w:rsid w:val="00532B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B3E"/>
    <w:rPr>
      <w:rFonts w:ascii="Times New Roman" w:hAnsi="Times New Roman"/>
    </w:rPr>
  </w:style>
  <w:style w:type="paragraph" w:styleId="Footer">
    <w:name w:val="footer"/>
    <w:basedOn w:val="Normal"/>
    <w:link w:val="FooterChar"/>
    <w:uiPriority w:val="99"/>
    <w:unhideWhenUsed/>
    <w:rsid w:val="00532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B3E"/>
    <w:rPr>
      <w:rFonts w:ascii="Times New Roman" w:hAnsi="Times New Roman"/>
    </w:rPr>
  </w:style>
  <w:style w:type="paragraph" w:styleId="NormalWeb">
    <w:name w:val="Normal (Web)"/>
    <w:basedOn w:val="Normal"/>
    <w:uiPriority w:val="99"/>
    <w:semiHidden/>
    <w:unhideWhenUsed/>
    <w:rsid w:val="004B2678"/>
    <w:pPr>
      <w:spacing w:before="100" w:beforeAutospacing="1" w:after="100" w:afterAutospacing="1" w:line="240" w:lineRule="auto"/>
      <w:ind w:firstLine="0"/>
      <w:jc w:val="left"/>
    </w:pPr>
    <w:rPr>
      <w:rFonts w:cs="Times New Roman"/>
      <w:kern w:val="0"/>
      <w:lang w:eastAsia="bs-Latn-BA"/>
      <w14:ligatures w14:val="none"/>
    </w:rPr>
  </w:style>
  <w:style w:type="character" w:styleId="Strong">
    <w:name w:val="Strong"/>
    <w:basedOn w:val="DefaultParagraphFont"/>
    <w:uiPriority w:val="22"/>
    <w:qFormat/>
    <w:rsid w:val="004B2678"/>
    <w:rPr>
      <w:b/>
      <w:bCs/>
    </w:rPr>
  </w:style>
  <w:style w:type="character" w:styleId="Hyperlink">
    <w:name w:val="Hyperlink"/>
    <w:basedOn w:val="DefaultParagraphFont"/>
    <w:uiPriority w:val="99"/>
    <w:unhideWhenUsed/>
    <w:rsid w:val="008C17E4"/>
    <w:rPr>
      <w:color w:val="467886" w:themeColor="hyperlink"/>
      <w:u w:val="single"/>
    </w:rPr>
  </w:style>
  <w:style w:type="character" w:styleId="UnresolvedMention">
    <w:name w:val="Unresolved Mention"/>
    <w:basedOn w:val="DefaultParagraphFont"/>
    <w:uiPriority w:val="99"/>
    <w:semiHidden/>
    <w:unhideWhenUsed/>
    <w:rsid w:val="008C17E4"/>
    <w:rPr>
      <w:color w:val="605E5C"/>
      <w:shd w:val="clear" w:color="auto" w:fill="E1DFDD"/>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Normal"/>
    <w:pPr>
      <w:numPr>
        <w:numId w:val="1"/>
      </w:numPr>
      <w:tabs>
        <w:tab w:val="clear" w:pos="644"/>
        <w:tab w:val="num" w:pos="720"/>
      </w:tabs>
      <w:spacing w:after="40" w:line="269" w:lineRule="auto"/>
      <w:ind w:left="425" w:hanging="198"/>
    </w:pPr>
    <w:rPr>
      <w:sz w:val="23"/>
    </w:rPr>
  </w:style>
  <w:style w:type="paragraph" w:customStyle="1" w:styleId="ListNumber1">
    <w:name w:val="List Number1"/>
    <w:basedOn w:val="Normal"/>
    <w:pPr>
      <w:tabs>
        <w:tab w:val="num" w:pos="720"/>
      </w:tabs>
      <w:spacing w:after="40" w:line="269" w:lineRule="auto"/>
      <w:ind w:left="425" w:hanging="198"/>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6485">
      <w:bodyDiv w:val="1"/>
      <w:marLeft w:val="0"/>
      <w:marRight w:val="0"/>
      <w:marTop w:val="0"/>
      <w:marBottom w:val="0"/>
      <w:divBdr>
        <w:top w:val="none" w:sz="0" w:space="0" w:color="auto"/>
        <w:left w:val="none" w:sz="0" w:space="0" w:color="auto"/>
        <w:bottom w:val="none" w:sz="0" w:space="0" w:color="auto"/>
        <w:right w:val="none" w:sz="0" w:space="0" w:color="auto"/>
      </w:divBdr>
      <w:divsChild>
        <w:div w:id="816651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537319">
      <w:bodyDiv w:val="1"/>
      <w:marLeft w:val="0"/>
      <w:marRight w:val="0"/>
      <w:marTop w:val="0"/>
      <w:marBottom w:val="0"/>
      <w:divBdr>
        <w:top w:val="none" w:sz="0" w:space="0" w:color="auto"/>
        <w:left w:val="none" w:sz="0" w:space="0" w:color="auto"/>
        <w:bottom w:val="none" w:sz="0" w:space="0" w:color="auto"/>
        <w:right w:val="none" w:sz="0" w:space="0" w:color="auto"/>
      </w:divBdr>
      <w:divsChild>
        <w:div w:id="1160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20BELMIN\UM%20LINK\UM%20LINK%20NOVO\TEMPLATE%20ZA%20ODLUKE%20DO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BAAE1-4400-4608-AA89-308D917A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ZA ODLUKE DOT</Template>
  <TotalTime>422</TotalTime>
  <Pages>4</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Vijeće mladih Grada Tuzla</dc:creator>
  <cp:keywords/>
  <dc:description/>
  <cp:lastModifiedBy>VMGT</cp:lastModifiedBy>
  <cp:revision>1844</cp:revision>
  <dcterms:created xsi:type="dcterms:W3CDTF">2026-01-17T09:00:00Z</dcterms:created>
  <dcterms:modified xsi:type="dcterms:W3CDTF">2026-09-04T09:55:00Z</dcterms:modified>
</cp:coreProperties>
</file>