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30FC" w14:textId="77777777" w:rsidR="007544A0" w:rsidRDefault="00000000">
      <w:pPr>
        <w:spacing w:after="140"/>
        <w:jc w:val="center"/>
      </w:pPr>
      <w:r>
        <w:rPr>
          <w:noProof/>
        </w:rPr>
        <w:drawing>
          <wp:inline distT="0" distB="0" distL="0" distR="0" wp14:anchorId="604CF23A" wp14:editId="02F58759">
            <wp:extent cx="810000" cy="10845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1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F377" w14:textId="77777777" w:rsidR="007544A0" w:rsidRDefault="00000000">
      <w:pPr>
        <w:keepNext/>
        <w:spacing w:after="60"/>
        <w:jc w:val="center"/>
      </w:pPr>
      <w:r>
        <w:rPr>
          <w:b/>
          <w:sz w:val="30"/>
        </w:rPr>
        <w:t>PRIJAVNI OBRAZAC – PROGRAM 2</w:t>
      </w:r>
    </w:p>
    <w:p w14:paraId="46E7CD62" w14:textId="77777777" w:rsidR="007544A0" w:rsidRDefault="00000000">
      <w:pPr>
        <w:keepNext/>
        <w:spacing w:after="60"/>
        <w:jc w:val="center"/>
      </w:pPr>
      <w:r>
        <w:rPr>
          <w:b/>
          <w:sz w:val="25"/>
        </w:rPr>
        <w:t>Podrška stvaralaštvu mladih umjetnika</w:t>
      </w:r>
    </w:p>
    <w:p w14:paraId="45BF086F" w14:textId="77777777" w:rsidR="007544A0" w:rsidRDefault="00000000" w:rsidP="003077AE">
      <w:pPr>
        <w:spacing w:after="60"/>
        <w:jc w:val="center"/>
      </w:pPr>
      <w:r>
        <w:rPr>
          <w:i/>
          <w:sz w:val="19"/>
        </w:rPr>
        <w:t>Program je namijenjen pojedincima od 15 do 30 godina s prebivalištem na području grada Tuzle.</w:t>
      </w:r>
    </w:p>
    <w:p w14:paraId="4CB37060" w14:textId="77777777" w:rsidR="007544A0" w:rsidRDefault="00000000">
      <w:pPr>
        <w:keepNext/>
        <w:spacing w:before="80"/>
      </w:pPr>
      <w:r>
        <w:rPr>
          <w:b/>
          <w:sz w:val="25"/>
          <w:u w:val="single"/>
        </w:rPr>
        <w:t>1. Opće informacije o aplikantu i prijedlogu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3402"/>
        <w:gridCol w:w="6463"/>
      </w:tblGrid>
      <w:tr w:rsidR="007544A0" w14:paraId="1C241179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EAFBDA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Ime i prezime aplikanta: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CCA007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4AC24986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BF1C22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Datum rođenja: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A721A2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41705EAD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8B7552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Adresa prebivališta: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2083E2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5A8E42C7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ECEA24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Telefon i e-mail: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DF3202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1E8F7120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A4B425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Umjetnička oblast: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9FBFD7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15999A23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F3A02E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Naziv / radni naslov prijedloga: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54F075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520A6C68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BAFE3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Mjesto realizacije: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B67098" w14:textId="77777777" w:rsidR="007544A0" w:rsidRDefault="007544A0">
            <w:pPr>
              <w:spacing w:after="0" w:line="250" w:lineRule="auto"/>
              <w:ind w:firstLine="0"/>
            </w:pPr>
          </w:p>
        </w:tc>
      </w:tr>
      <w:tr w:rsidR="007544A0" w14:paraId="36DFE30E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EDAEEA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Planirani početak i završetak: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5C3EBE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__.__.2026. – __.__.2026.</w:t>
            </w:r>
          </w:p>
        </w:tc>
      </w:tr>
      <w:tr w:rsidR="007544A0" w14:paraId="24AABB7F" w14:textId="77777777">
        <w:trPr>
          <w:trHeight w:val="425"/>
        </w:trPr>
        <w:tc>
          <w:tcPr>
            <w:tcW w:w="340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16565E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Ukupna vrijednost / traženi iznos:</w:t>
            </w:r>
          </w:p>
        </w:tc>
        <w:tc>
          <w:tcPr>
            <w:tcW w:w="64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FC3C86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 KM / ________ KM</w:t>
            </w:r>
          </w:p>
        </w:tc>
      </w:tr>
    </w:tbl>
    <w:p w14:paraId="44E7B04F" w14:textId="77777777" w:rsidR="007544A0" w:rsidRDefault="007544A0">
      <w:pPr>
        <w:spacing w:after="0"/>
      </w:pPr>
    </w:p>
    <w:p w14:paraId="076390E2" w14:textId="6F3BB4BD" w:rsidR="007544A0" w:rsidRDefault="00000000" w:rsidP="00DF14B8">
      <w:pPr>
        <w:spacing w:after="60"/>
        <w:ind w:firstLine="0"/>
      </w:pPr>
      <w:r>
        <w:rPr>
          <w:i/>
          <w:sz w:val="19"/>
        </w:rPr>
        <w:t xml:space="preserve">Traženi iznos mora biti između 250,00 KM i 600,00 KM. </w:t>
      </w:r>
    </w:p>
    <w:p w14:paraId="11B9DAD6" w14:textId="77777777" w:rsidR="007544A0" w:rsidRDefault="00000000">
      <w:r>
        <w:br w:type="page"/>
      </w:r>
    </w:p>
    <w:p w14:paraId="220D0814" w14:textId="77777777" w:rsidR="007544A0" w:rsidRDefault="00000000" w:rsidP="00FC1566">
      <w:pPr>
        <w:keepNext/>
        <w:spacing w:before="80"/>
        <w:ind w:firstLine="0"/>
      </w:pPr>
      <w:r>
        <w:rPr>
          <w:b/>
          <w:sz w:val="25"/>
          <w:u w:val="single"/>
        </w:rPr>
        <w:lastRenderedPageBreak/>
        <w:t>2. Umjetnički profil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6ACC4D50" w14:textId="77777777" w:rsidTr="00E46DBA">
        <w:tc>
          <w:tcPr>
            <w:tcW w:w="9865" w:type="dxa"/>
            <w:shd w:val="clear" w:color="auto" w:fill="D1D1D1" w:themeFill="background2" w:themeFillShade="E6"/>
          </w:tcPr>
          <w:p w14:paraId="68FBB3EA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Kratka biografija i umjetnička praksa</w:t>
            </w:r>
          </w:p>
          <w:p w14:paraId="1B32113F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Opišite čime se bavite, koliko dugo stvarate, koje tehnike/forme koristite i šta želite dalje razvijati. Najviše 300 riječi.</w:t>
            </w:r>
          </w:p>
        </w:tc>
      </w:tr>
      <w:tr w:rsidR="007544A0" w14:paraId="4ADAC1CC" w14:textId="77777777" w:rsidTr="00EF1316">
        <w:trPr>
          <w:trHeight w:val="2721"/>
        </w:trPr>
        <w:tc>
          <w:tcPr>
            <w:tcW w:w="9865" w:type="dxa"/>
          </w:tcPr>
          <w:p w14:paraId="3ABEF571" w14:textId="2857830C" w:rsidR="007544A0" w:rsidRDefault="007544A0" w:rsidP="00FC1566">
            <w:pPr>
              <w:ind w:firstLine="0"/>
            </w:pPr>
          </w:p>
        </w:tc>
      </w:tr>
    </w:tbl>
    <w:p w14:paraId="45498F78" w14:textId="77777777" w:rsidR="007544A0" w:rsidRDefault="007544A0">
      <w:pPr>
        <w:spacing w:after="20"/>
      </w:pP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06D301FE" w14:textId="77777777" w:rsidTr="00E46DBA">
        <w:tc>
          <w:tcPr>
            <w:tcW w:w="9865" w:type="dxa"/>
            <w:shd w:val="clear" w:color="auto" w:fill="D1D1D1" w:themeFill="background2" w:themeFillShade="E6"/>
          </w:tcPr>
          <w:p w14:paraId="3211B8B3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Dosadašnji radovi i postignuća</w:t>
            </w:r>
          </w:p>
          <w:p w14:paraId="6CE7772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Navedite relevantne radove, nastupe, izložbe, objave, saradnje, edukacije ili druga iskustva. Početnici mogu opisati proces učenja i prve radove.</w:t>
            </w:r>
          </w:p>
        </w:tc>
      </w:tr>
      <w:tr w:rsidR="007544A0" w14:paraId="65EFCEB3" w14:textId="77777777" w:rsidTr="00EF1316">
        <w:trPr>
          <w:trHeight w:val="2381"/>
        </w:trPr>
        <w:tc>
          <w:tcPr>
            <w:tcW w:w="9865" w:type="dxa"/>
          </w:tcPr>
          <w:p w14:paraId="68001343" w14:textId="77777777" w:rsidR="007544A0" w:rsidRDefault="007544A0" w:rsidP="00526AB7">
            <w:pPr>
              <w:ind w:firstLine="0"/>
            </w:pPr>
          </w:p>
        </w:tc>
      </w:tr>
    </w:tbl>
    <w:p w14:paraId="3BD98F4E" w14:textId="77777777" w:rsidR="007544A0" w:rsidRDefault="007544A0">
      <w:pPr>
        <w:spacing w:after="20"/>
      </w:pPr>
    </w:p>
    <w:tbl>
      <w:tblPr>
        <w:tblStyle w:val="TableGrid"/>
        <w:tblW w:w="9864" w:type="dxa"/>
        <w:tblLayout w:type="fixed"/>
        <w:tblLook w:val="04A0" w:firstRow="1" w:lastRow="0" w:firstColumn="1" w:lastColumn="0" w:noHBand="0" w:noVBand="1"/>
      </w:tblPr>
      <w:tblGrid>
        <w:gridCol w:w="2891"/>
        <w:gridCol w:w="2551"/>
        <w:gridCol w:w="4422"/>
      </w:tblGrid>
      <w:tr w:rsidR="007544A0" w14:paraId="679B1F31" w14:textId="77777777">
        <w:tc>
          <w:tcPr>
            <w:tcW w:w="2891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5B7ADB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Naziv rada</w:t>
            </w:r>
          </w:p>
        </w:tc>
        <w:tc>
          <w:tcPr>
            <w:tcW w:w="2551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84DD07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Godina / format</w:t>
            </w:r>
          </w:p>
        </w:tc>
        <w:tc>
          <w:tcPr>
            <w:tcW w:w="4422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203B98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Poveznica ili naziv priloga</w:t>
            </w:r>
          </w:p>
        </w:tc>
      </w:tr>
      <w:tr w:rsidR="007544A0" w14:paraId="45AC64A2" w14:textId="77777777">
        <w:trPr>
          <w:trHeight w:val="482"/>
        </w:trPr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0886FF" w14:textId="77777777" w:rsidR="007544A0" w:rsidRDefault="007544A0"/>
        </w:tc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2FC990" w14:textId="77777777" w:rsidR="007544A0" w:rsidRDefault="007544A0"/>
        </w:tc>
        <w:tc>
          <w:tcPr>
            <w:tcW w:w="44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548CDB" w14:textId="77777777" w:rsidR="007544A0" w:rsidRDefault="007544A0"/>
        </w:tc>
      </w:tr>
      <w:tr w:rsidR="007544A0" w14:paraId="18E29343" w14:textId="77777777">
        <w:trPr>
          <w:trHeight w:val="482"/>
        </w:trPr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9D61BD" w14:textId="77777777" w:rsidR="007544A0" w:rsidRDefault="007544A0"/>
        </w:tc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BB3CB2" w14:textId="77777777" w:rsidR="007544A0" w:rsidRDefault="007544A0"/>
        </w:tc>
        <w:tc>
          <w:tcPr>
            <w:tcW w:w="44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143282" w14:textId="77777777" w:rsidR="007544A0" w:rsidRDefault="007544A0"/>
        </w:tc>
      </w:tr>
      <w:tr w:rsidR="007544A0" w14:paraId="50F6C49F" w14:textId="77777777">
        <w:trPr>
          <w:trHeight w:val="482"/>
        </w:trPr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382E08" w14:textId="77777777" w:rsidR="007544A0" w:rsidRDefault="007544A0"/>
        </w:tc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4AC7B1" w14:textId="77777777" w:rsidR="007544A0" w:rsidRDefault="007544A0"/>
        </w:tc>
        <w:tc>
          <w:tcPr>
            <w:tcW w:w="44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DBA286" w14:textId="77777777" w:rsidR="007544A0" w:rsidRDefault="007544A0"/>
        </w:tc>
      </w:tr>
      <w:tr w:rsidR="007544A0" w14:paraId="76EFC717" w14:textId="77777777">
        <w:trPr>
          <w:trHeight w:val="482"/>
        </w:trPr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E1EEB7" w14:textId="77777777" w:rsidR="007544A0" w:rsidRDefault="007544A0"/>
        </w:tc>
        <w:tc>
          <w:tcPr>
            <w:tcW w:w="25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8FABFC" w14:textId="77777777" w:rsidR="007544A0" w:rsidRDefault="007544A0"/>
        </w:tc>
        <w:tc>
          <w:tcPr>
            <w:tcW w:w="442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C5C3A8" w14:textId="77777777" w:rsidR="007544A0" w:rsidRDefault="007544A0"/>
        </w:tc>
      </w:tr>
    </w:tbl>
    <w:p w14:paraId="67B5ACFF" w14:textId="77777777" w:rsidR="007544A0" w:rsidRDefault="00000000" w:rsidP="00526AB7">
      <w:pPr>
        <w:spacing w:after="60"/>
        <w:ind w:firstLine="0"/>
      </w:pPr>
      <w:r>
        <w:rPr>
          <w:i/>
          <w:sz w:val="19"/>
        </w:rPr>
        <w:t>Uz prijavu dostavite portfolio ili najmanje tri primjera radova. Ako nemate javne poveznice, označite datoteke jasnim nazivima.</w:t>
      </w:r>
    </w:p>
    <w:p w14:paraId="3FBAA55A" w14:textId="77777777" w:rsidR="007544A0" w:rsidRDefault="00000000">
      <w:r>
        <w:br w:type="page"/>
      </w:r>
    </w:p>
    <w:p w14:paraId="76664B0E" w14:textId="77777777" w:rsidR="007544A0" w:rsidRDefault="00000000" w:rsidP="00EF1316">
      <w:pPr>
        <w:keepNext/>
        <w:spacing w:before="80"/>
        <w:ind w:firstLine="0"/>
      </w:pPr>
      <w:r>
        <w:rPr>
          <w:b/>
          <w:sz w:val="25"/>
          <w:u w:val="single"/>
        </w:rPr>
        <w:lastRenderedPageBreak/>
        <w:t>3. Umjetnički prijedlog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0B0042AE" w14:textId="77777777" w:rsidTr="00E46DBA">
        <w:tc>
          <w:tcPr>
            <w:tcW w:w="9865" w:type="dxa"/>
            <w:shd w:val="clear" w:color="auto" w:fill="D1D1D1" w:themeFill="background2" w:themeFillShade="E6"/>
          </w:tcPr>
          <w:p w14:paraId="4D5A3E5D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Koncept i umjetnička ideja</w:t>
            </w:r>
          </w:p>
          <w:p w14:paraId="1A174D6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Šta želite istražiti, izraziti ili ispričati? Zašto je ova ideja važna za vaš razvoj i po čemu je vaš pristup autorski? Najviše 500 riječi.</w:t>
            </w:r>
          </w:p>
        </w:tc>
      </w:tr>
      <w:tr w:rsidR="007544A0" w14:paraId="4CC563A4" w14:textId="77777777" w:rsidTr="00EF1316">
        <w:trPr>
          <w:trHeight w:val="3515"/>
        </w:trPr>
        <w:tc>
          <w:tcPr>
            <w:tcW w:w="9865" w:type="dxa"/>
          </w:tcPr>
          <w:p w14:paraId="240AC8C8" w14:textId="77777777" w:rsidR="007544A0" w:rsidRDefault="007544A0" w:rsidP="00316496">
            <w:pPr>
              <w:ind w:firstLine="0"/>
            </w:pPr>
          </w:p>
        </w:tc>
      </w:tr>
    </w:tbl>
    <w:p w14:paraId="4B8C7341" w14:textId="77777777" w:rsidR="007544A0" w:rsidRDefault="007544A0">
      <w:pPr>
        <w:spacing w:after="20"/>
      </w:pP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5395D1D6" w14:textId="77777777" w:rsidTr="00E46DBA">
        <w:tc>
          <w:tcPr>
            <w:tcW w:w="9865" w:type="dxa"/>
            <w:shd w:val="clear" w:color="auto" w:fill="D1D1D1" w:themeFill="background2" w:themeFillShade="E6"/>
          </w:tcPr>
          <w:p w14:paraId="662E54EF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Planirani završni rezultat</w:t>
            </w:r>
          </w:p>
          <w:p w14:paraId="1A7D4A3D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Precizno navedite šta će nastati: broj/formati radova, trajanje snimka ili izvedbe, obim publikacije, način dokumentovanja i slično.</w:t>
            </w:r>
          </w:p>
        </w:tc>
      </w:tr>
      <w:tr w:rsidR="007544A0" w14:paraId="52E53F8A" w14:textId="77777777" w:rsidTr="00EF1316">
        <w:trPr>
          <w:trHeight w:val="2381"/>
        </w:trPr>
        <w:tc>
          <w:tcPr>
            <w:tcW w:w="9865" w:type="dxa"/>
          </w:tcPr>
          <w:p w14:paraId="359FEA1E" w14:textId="77777777" w:rsidR="007544A0" w:rsidRDefault="007544A0" w:rsidP="00EF1316">
            <w:pPr>
              <w:ind w:firstLine="0"/>
            </w:pPr>
          </w:p>
        </w:tc>
      </w:tr>
    </w:tbl>
    <w:p w14:paraId="3FC36547" w14:textId="77777777" w:rsidR="007544A0" w:rsidRDefault="007544A0">
      <w:pPr>
        <w:spacing w:after="20"/>
      </w:pP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1D240B0E" w14:textId="77777777" w:rsidTr="00E46DBA">
        <w:tc>
          <w:tcPr>
            <w:tcW w:w="9865" w:type="dxa"/>
            <w:shd w:val="clear" w:color="auto" w:fill="D1D1D1" w:themeFill="background2" w:themeFillShade="E6"/>
          </w:tcPr>
          <w:p w14:paraId="46112DF5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Kome je rad namijenjen i kakvu vezu ima s Tuzlom?</w:t>
            </w:r>
          </w:p>
          <w:p w14:paraId="1C1CEFB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Opišite publiku, temu ili kontekst i kako će rezultat biti dostupan publici iz Tuzle.</w:t>
            </w:r>
          </w:p>
        </w:tc>
      </w:tr>
      <w:tr w:rsidR="007544A0" w14:paraId="57B6FCA2" w14:textId="77777777" w:rsidTr="00EF1316">
        <w:trPr>
          <w:trHeight w:val="2041"/>
        </w:trPr>
        <w:tc>
          <w:tcPr>
            <w:tcW w:w="9865" w:type="dxa"/>
          </w:tcPr>
          <w:p w14:paraId="0AC8E2F1" w14:textId="77777777" w:rsidR="007544A0" w:rsidRDefault="007544A0" w:rsidP="00F64C93">
            <w:pPr>
              <w:ind w:firstLine="0"/>
            </w:pPr>
          </w:p>
        </w:tc>
      </w:tr>
    </w:tbl>
    <w:p w14:paraId="2206BED3" w14:textId="77777777" w:rsidR="007544A0" w:rsidRDefault="007544A0">
      <w:pPr>
        <w:spacing w:after="20"/>
      </w:pPr>
    </w:p>
    <w:p w14:paraId="77D374AC" w14:textId="77777777" w:rsidR="007544A0" w:rsidRDefault="00000000">
      <w:r>
        <w:br w:type="page"/>
      </w:r>
    </w:p>
    <w:p w14:paraId="062FEA64" w14:textId="77777777" w:rsidR="007544A0" w:rsidRDefault="00000000" w:rsidP="00DF270B">
      <w:pPr>
        <w:keepNext/>
        <w:spacing w:before="80"/>
        <w:ind w:firstLine="0"/>
      </w:pPr>
      <w:r>
        <w:rPr>
          <w:b/>
          <w:sz w:val="25"/>
          <w:u w:val="single"/>
        </w:rPr>
        <w:lastRenderedPageBreak/>
        <w:t>4. Plan rada, prezentacija i razvojni značaj</w:t>
      </w:r>
    </w:p>
    <w:tbl>
      <w:tblPr>
        <w:tblStyle w:val="TableGrid"/>
        <w:tblW w:w="9863" w:type="dxa"/>
        <w:tblLayout w:type="fixed"/>
        <w:tblLook w:val="04A0" w:firstRow="1" w:lastRow="0" w:firstColumn="1" w:lastColumn="0" w:noHBand="0" w:noVBand="1"/>
      </w:tblPr>
      <w:tblGrid>
        <w:gridCol w:w="1757"/>
        <w:gridCol w:w="3457"/>
        <w:gridCol w:w="2493"/>
        <w:gridCol w:w="2156"/>
      </w:tblGrid>
      <w:tr w:rsidR="007544A0" w14:paraId="3D46199E" w14:textId="77777777" w:rsidTr="00A72987">
        <w:tc>
          <w:tcPr>
            <w:tcW w:w="1757" w:type="dxa"/>
            <w:shd w:val="clear" w:color="auto" w:fill="D1D1D1" w:themeFill="background2" w:themeFillShade="E6"/>
          </w:tcPr>
          <w:p w14:paraId="773FB433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Period</w:t>
            </w:r>
          </w:p>
        </w:tc>
        <w:tc>
          <w:tcPr>
            <w:tcW w:w="3457" w:type="dxa"/>
            <w:shd w:val="clear" w:color="auto" w:fill="D1D1D1" w:themeFill="background2" w:themeFillShade="E6"/>
          </w:tcPr>
          <w:p w14:paraId="61F0F95E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Korak / aktivnost</w:t>
            </w:r>
          </w:p>
        </w:tc>
        <w:tc>
          <w:tcPr>
            <w:tcW w:w="2493" w:type="dxa"/>
            <w:shd w:val="clear" w:color="auto" w:fill="D1D1D1" w:themeFill="background2" w:themeFillShade="E6"/>
          </w:tcPr>
          <w:p w14:paraId="749B7A44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Očekivani rezultat</w:t>
            </w:r>
          </w:p>
        </w:tc>
        <w:tc>
          <w:tcPr>
            <w:tcW w:w="2156" w:type="dxa"/>
            <w:shd w:val="clear" w:color="auto" w:fill="D1D1D1" w:themeFill="background2" w:themeFillShade="E6"/>
          </w:tcPr>
          <w:p w14:paraId="0BAE6ADB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Dokaz realizacije</w:t>
            </w:r>
          </w:p>
        </w:tc>
      </w:tr>
      <w:tr w:rsidR="007544A0" w14:paraId="3889E522" w14:textId="77777777" w:rsidTr="00A72987">
        <w:trPr>
          <w:trHeight w:val="510"/>
        </w:trPr>
        <w:tc>
          <w:tcPr>
            <w:tcW w:w="1757" w:type="dxa"/>
          </w:tcPr>
          <w:p w14:paraId="455195DE" w14:textId="77777777" w:rsidR="007544A0" w:rsidRDefault="007544A0"/>
        </w:tc>
        <w:tc>
          <w:tcPr>
            <w:tcW w:w="3457" w:type="dxa"/>
          </w:tcPr>
          <w:p w14:paraId="65EF4CD3" w14:textId="77777777" w:rsidR="007544A0" w:rsidRDefault="007544A0"/>
        </w:tc>
        <w:tc>
          <w:tcPr>
            <w:tcW w:w="2493" w:type="dxa"/>
          </w:tcPr>
          <w:p w14:paraId="28631910" w14:textId="77777777" w:rsidR="007544A0" w:rsidRDefault="007544A0"/>
        </w:tc>
        <w:tc>
          <w:tcPr>
            <w:tcW w:w="2156" w:type="dxa"/>
          </w:tcPr>
          <w:p w14:paraId="7CC54F8E" w14:textId="77777777" w:rsidR="007544A0" w:rsidRDefault="007544A0"/>
        </w:tc>
      </w:tr>
      <w:tr w:rsidR="007544A0" w14:paraId="1A61A0CB" w14:textId="77777777" w:rsidTr="00A72987">
        <w:trPr>
          <w:trHeight w:val="510"/>
        </w:trPr>
        <w:tc>
          <w:tcPr>
            <w:tcW w:w="1757" w:type="dxa"/>
          </w:tcPr>
          <w:p w14:paraId="1D282E95" w14:textId="77777777" w:rsidR="007544A0" w:rsidRDefault="007544A0"/>
        </w:tc>
        <w:tc>
          <w:tcPr>
            <w:tcW w:w="3457" w:type="dxa"/>
          </w:tcPr>
          <w:p w14:paraId="298FCCD1" w14:textId="77777777" w:rsidR="007544A0" w:rsidRDefault="007544A0"/>
        </w:tc>
        <w:tc>
          <w:tcPr>
            <w:tcW w:w="2493" w:type="dxa"/>
          </w:tcPr>
          <w:p w14:paraId="0CB13ABB" w14:textId="77777777" w:rsidR="007544A0" w:rsidRDefault="007544A0"/>
        </w:tc>
        <w:tc>
          <w:tcPr>
            <w:tcW w:w="2156" w:type="dxa"/>
          </w:tcPr>
          <w:p w14:paraId="0626D262" w14:textId="77777777" w:rsidR="007544A0" w:rsidRDefault="007544A0"/>
        </w:tc>
      </w:tr>
      <w:tr w:rsidR="007544A0" w14:paraId="5AF903DD" w14:textId="77777777" w:rsidTr="00A72987">
        <w:trPr>
          <w:trHeight w:val="510"/>
        </w:trPr>
        <w:tc>
          <w:tcPr>
            <w:tcW w:w="1757" w:type="dxa"/>
          </w:tcPr>
          <w:p w14:paraId="2E623F26" w14:textId="77777777" w:rsidR="007544A0" w:rsidRDefault="007544A0"/>
        </w:tc>
        <w:tc>
          <w:tcPr>
            <w:tcW w:w="3457" w:type="dxa"/>
          </w:tcPr>
          <w:p w14:paraId="0A1D5F83" w14:textId="77777777" w:rsidR="007544A0" w:rsidRDefault="007544A0"/>
        </w:tc>
        <w:tc>
          <w:tcPr>
            <w:tcW w:w="2493" w:type="dxa"/>
          </w:tcPr>
          <w:p w14:paraId="23E5DBBD" w14:textId="77777777" w:rsidR="007544A0" w:rsidRDefault="007544A0"/>
        </w:tc>
        <w:tc>
          <w:tcPr>
            <w:tcW w:w="2156" w:type="dxa"/>
          </w:tcPr>
          <w:p w14:paraId="442BAF83" w14:textId="77777777" w:rsidR="007544A0" w:rsidRDefault="007544A0"/>
        </w:tc>
      </w:tr>
      <w:tr w:rsidR="007544A0" w14:paraId="58F83F2E" w14:textId="77777777" w:rsidTr="00A72987">
        <w:trPr>
          <w:trHeight w:val="510"/>
        </w:trPr>
        <w:tc>
          <w:tcPr>
            <w:tcW w:w="1757" w:type="dxa"/>
          </w:tcPr>
          <w:p w14:paraId="1E1615DF" w14:textId="77777777" w:rsidR="007544A0" w:rsidRDefault="007544A0"/>
        </w:tc>
        <w:tc>
          <w:tcPr>
            <w:tcW w:w="3457" w:type="dxa"/>
          </w:tcPr>
          <w:p w14:paraId="5051C4A8" w14:textId="77777777" w:rsidR="007544A0" w:rsidRDefault="007544A0"/>
        </w:tc>
        <w:tc>
          <w:tcPr>
            <w:tcW w:w="2493" w:type="dxa"/>
          </w:tcPr>
          <w:p w14:paraId="6BF24728" w14:textId="77777777" w:rsidR="007544A0" w:rsidRDefault="007544A0"/>
        </w:tc>
        <w:tc>
          <w:tcPr>
            <w:tcW w:w="2156" w:type="dxa"/>
          </w:tcPr>
          <w:p w14:paraId="48A0B979" w14:textId="77777777" w:rsidR="007544A0" w:rsidRDefault="007544A0"/>
        </w:tc>
      </w:tr>
      <w:tr w:rsidR="007544A0" w14:paraId="42511FE7" w14:textId="77777777" w:rsidTr="00A72987">
        <w:trPr>
          <w:trHeight w:val="510"/>
        </w:trPr>
        <w:tc>
          <w:tcPr>
            <w:tcW w:w="1757" w:type="dxa"/>
          </w:tcPr>
          <w:p w14:paraId="469CBAF3" w14:textId="77777777" w:rsidR="007544A0" w:rsidRDefault="007544A0"/>
        </w:tc>
        <w:tc>
          <w:tcPr>
            <w:tcW w:w="3457" w:type="dxa"/>
          </w:tcPr>
          <w:p w14:paraId="05BCE40F" w14:textId="77777777" w:rsidR="007544A0" w:rsidRDefault="007544A0"/>
        </w:tc>
        <w:tc>
          <w:tcPr>
            <w:tcW w:w="2493" w:type="dxa"/>
          </w:tcPr>
          <w:p w14:paraId="3A85B684" w14:textId="77777777" w:rsidR="007544A0" w:rsidRDefault="007544A0"/>
        </w:tc>
        <w:tc>
          <w:tcPr>
            <w:tcW w:w="2156" w:type="dxa"/>
          </w:tcPr>
          <w:p w14:paraId="36B7C018" w14:textId="77777777" w:rsidR="007544A0" w:rsidRDefault="007544A0"/>
        </w:tc>
      </w:tr>
      <w:tr w:rsidR="00A72987" w14:paraId="1C75E5C6" w14:textId="77777777" w:rsidTr="00A72987">
        <w:trPr>
          <w:trHeight w:val="510"/>
        </w:trPr>
        <w:tc>
          <w:tcPr>
            <w:tcW w:w="1757" w:type="dxa"/>
          </w:tcPr>
          <w:p w14:paraId="0E7F1221" w14:textId="77777777" w:rsidR="00A72987" w:rsidRDefault="00A72987"/>
        </w:tc>
        <w:tc>
          <w:tcPr>
            <w:tcW w:w="3457" w:type="dxa"/>
          </w:tcPr>
          <w:p w14:paraId="3BE72B58" w14:textId="77777777" w:rsidR="00A72987" w:rsidRDefault="00A72987"/>
        </w:tc>
        <w:tc>
          <w:tcPr>
            <w:tcW w:w="2493" w:type="dxa"/>
          </w:tcPr>
          <w:p w14:paraId="2E76A104" w14:textId="77777777" w:rsidR="00A72987" w:rsidRDefault="00A72987"/>
        </w:tc>
        <w:tc>
          <w:tcPr>
            <w:tcW w:w="2156" w:type="dxa"/>
          </w:tcPr>
          <w:p w14:paraId="180BEC53" w14:textId="77777777" w:rsidR="00A72987" w:rsidRDefault="00A72987"/>
        </w:tc>
      </w:tr>
      <w:tr w:rsidR="007544A0" w14:paraId="3BE5EDE8" w14:textId="77777777" w:rsidTr="00A72987">
        <w:tc>
          <w:tcPr>
            <w:tcW w:w="9863" w:type="dxa"/>
            <w:gridSpan w:val="4"/>
            <w:shd w:val="clear" w:color="auto" w:fill="D1D1D1" w:themeFill="background2" w:themeFillShade="E6"/>
          </w:tcPr>
          <w:p w14:paraId="3D41A9D3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Javno predstavljanje i vidljivost</w:t>
            </w:r>
          </w:p>
          <w:p w14:paraId="1B1CD36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Kako i gdje ćete predstaviti rad: izložba, nastup, projekcija, objava, online premijera, javno čitanje ili drugi prikladan način?</w:t>
            </w:r>
          </w:p>
        </w:tc>
      </w:tr>
      <w:tr w:rsidR="007544A0" w14:paraId="2463B3B1" w14:textId="77777777" w:rsidTr="00A72987">
        <w:trPr>
          <w:trHeight w:val="2041"/>
        </w:trPr>
        <w:tc>
          <w:tcPr>
            <w:tcW w:w="9863" w:type="dxa"/>
            <w:gridSpan w:val="4"/>
          </w:tcPr>
          <w:p w14:paraId="7EE4A38F" w14:textId="77777777" w:rsidR="007544A0" w:rsidRDefault="007544A0" w:rsidP="00A72987">
            <w:pPr>
              <w:ind w:firstLine="0"/>
            </w:pPr>
          </w:p>
        </w:tc>
      </w:tr>
    </w:tbl>
    <w:p w14:paraId="1FF141D4" w14:textId="77777777" w:rsidR="007544A0" w:rsidRDefault="007544A0">
      <w:pPr>
        <w:spacing w:after="20"/>
      </w:pP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56B05A53" w14:textId="77777777" w:rsidTr="005A1DD4">
        <w:tc>
          <w:tcPr>
            <w:tcW w:w="9865" w:type="dxa"/>
            <w:shd w:val="clear" w:color="auto" w:fill="D1D1D1" w:themeFill="background2" w:themeFillShade="E6"/>
          </w:tcPr>
          <w:p w14:paraId="05772228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Kako će podrška unaprijediti vaš umjetnički rad?</w:t>
            </w:r>
          </w:p>
          <w:p w14:paraId="46661E9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Objasnite koji razvojni korak omogućava nabavka traženog materijala ili usluga.</w:t>
            </w:r>
          </w:p>
        </w:tc>
      </w:tr>
      <w:tr w:rsidR="007544A0" w14:paraId="1F20B9ED" w14:textId="77777777" w:rsidTr="005A1DD4">
        <w:trPr>
          <w:trHeight w:val="1871"/>
        </w:trPr>
        <w:tc>
          <w:tcPr>
            <w:tcW w:w="9865" w:type="dxa"/>
          </w:tcPr>
          <w:p w14:paraId="46860954" w14:textId="77777777" w:rsidR="007544A0" w:rsidRDefault="007544A0"/>
        </w:tc>
      </w:tr>
    </w:tbl>
    <w:p w14:paraId="45898DD7" w14:textId="77777777" w:rsidR="007544A0" w:rsidRDefault="007544A0">
      <w:pPr>
        <w:spacing w:after="20"/>
      </w:pPr>
    </w:p>
    <w:tbl>
      <w:tblPr>
        <w:tblStyle w:val="TableGrid"/>
        <w:tblW w:w="9870" w:type="dxa"/>
        <w:tblLayout w:type="fixed"/>
        <w:tblLook w:val="04A0" w:firstRow="1" w:lastRow="0" w:firstColumn="1" w:lastColumn="0" w:noHBand="0" w:noVBand="1"/>
      </w:tblPr>
      <w:tblGrid>
        <w:gridCol w:w="9870"/>
      </w:tblGrid>
      <w:tr w:rsidR="007544A0" w14:paraId="28334C80" w14:textId="77777777" w:rsidTr="002304C6">
        <w:tc>
          <w:tcPr>
            <w:tcW w:w="9870" w:type="dxa"/>
            <w:shd w:val="clear" w:color="auto" w:fill="D1D1D1" w:themeFill="background2" w:themeFillShade="E6"/>
          </w:tcPr>
          <w:p w14:paraId="49135BA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Rizici i alternativni plan</w:t>
            </w:r>
          </w:p>
          <w:p w14:paraId="06AFFAC0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Navedite moguće poteškoće u nabavci, izradi, rokovima ili prezentaciji i način odgovora.</w:t>
            </w:r>
          </w:p>
        </w:tc>
      </w:tr>
      <w:tr w:rsidR="007544A0" w14:paraId="5997778E" w14:textId="77777777" w:rsidTr="002304C6">
        <w:trPr>
          <w:trHeight w:val="1701"/>
        </w:trPr>
        <w:tc>
          <w:tcPr>
            <w:tcW w:w="9870" w:type="dxa"/>
          </w:tcPr>
          <w:p w14:paraId="530A9F8B" w14:textId="77777777" w:rsidR="007544A0" w:rsidRDefault="007544A0"/>
        </w:tc>
      </w:tr>
    </w:tbl>
    <w:p w14:paraId="22D2572F" w14:textId="77777777" w:rsidR="007544A0" w:rsidRDefault="007544A0">
      <w:pPr>
        <w:spacing w:after="20"/>
      </w:pPr>
    </w:p>
    <w:p w14:paraId="7A675C52" w14:textId="77777777" w:rsidR="007544A0" w:rsidRDefault="00000000">
      <w:r>
        <w:br w:type="page"/>
      </w:r>
    </w:p>
    <w:p w14:paraId="6A4DA31B" w14:textId="77777777" w:rsidR="007544A0" w:rsidRDefault="00000000">
      <w:pPr>
        <w:keepNext/>
        <w:spacing w:before="80"/>
      </w:pPr>
      <w:r>
        <w:rPr>
          <w:b/>
          <w:sz w:val="25"/>
          <w:u w:val="single"/>
        </w:rPr>
        <w:lastRenderedPageBreak/>
        <w:t>5. Specifikacija tražene podrške</w:t>
      </w:r>
    </w:p>
    <w:p w14:paraId="3F77439C" w14:textId="3D938062" w:rsidR="007544A0" w:rsidRDefault="00000000" w:rsidP="00FE5266">
      <w:pPr>
        <w:spacing w:after="60"/>
        <w:ind w:firstLine="0"/>
      </w:pPr>
      <w:r>
        <w:rPr>
          <w:i/>
          <w:sz w:val="19"/>
        </w:rPr>
        <w:t>M = potrošni materijal ili dio koji se ugrađuje u rad; U = neposredna produkcijska, najamna ili prezentacijska usluga</w:t>
      </w:r>
      <w:r w:rsidR="008D6A9B">
        <w:rPr>
          <w:i/>
          <w:sz w:val="19"/>
        </w:rPr>
        <w:t xml:space="preserve">, ugovor </w:t>
      </w:r>
      <w:r w:rsidR="004501D3">
        <w:rPr>
          <w:i/>
          <w:sz w:val="19"/>
        </w:rPr>
        <w:t xml:space="preserve">o djelu </w:t>
      </w:r>
      <w:r w:rsidR="008D6A9B">
        <w:rPr>
          <w:i/>
          <w:sz w:val="19"/>
        </w:rPr>
        <w:t>za uslugu</w:t>
      </w:r>
      <w:r>
        <w:rPr>
          <w:i/>
          <w:sz w:val="19"/>
        </w:rPr>
        <w:t xml:space="preserve">. </w:t>
      </w:r>
      <w:r w:rsidR="00F36ED0">
        <w:rPr>
          <w:i/>
          <w:sz w:val="19"/>
        </w:rPr>
        <w:t xml:space="preserve"> </w:t>
      </w:r>
      <w:r>
        <w:rPr>
          <w:i/>
          <w:sz w:val="19"/>
        </w:rPr>
        <w:t xml:space="preserve">Oprema i honorar </w:t>
      </w:r>
      <w:proofErr w:type="spellStart"/>
      <w:r>
        <w:rPr>
          <w:i/>
          <w:sz w:val="19"/>
        </w:rPr>
        <w:t>aplikantu</w:t>
      </w:r>
      <w:proofErr w:type="spellEnd"/>
      <w:r>
        <w:rPr>
          <w:i/>
          <w:sz w:val="19"/>
        </w:rPr>
        <w:t xml:space="preserve"> nisu prihvatljivi.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7"/>
        <w:gridCol w:w="1361"/>
        <w:gridCol w:w="1328"/>
        <w:gridCol w:w="2924"/>
      </w:tblGrid>
      <w:tr w:rsidR="007544A0" w14:paraId="3164010A" w14:textId="77777777" w:rsidTr="008B293A">
        <w:trPr>
          <w:trHeight w:val="652"/>
          <w:tblHeader/>
        </w:trPr>
        <w:tc>
          <w:tcPr>
            <w:tcW w:w="567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699ABA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Rb.</w:t>
            </w:r>
          </w:p>
        </w:tc>
        <w:tc>
          <w:tcPr>
            <w:tcW w:w="2268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61B05B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Materijal/usluga</w:t>
            </w:r>
            <w:r>
              <w:rPr>
                <w:b/>
                <w:color w:val="000000"/>
                <w:sz w:val="17"/>
              </w:rPr>
              <w:br/>
              <w:t>(oznaka M ili U)</w:t>
            </w:r>
          </w:p>
        </w:tc>
        <w:tc>
          <w:tcPr>
            <w:tcW w:w="1417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76448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Jedinica i količina</w:t>
            </w:r>
          </w:p>
        </w:tc>
        <w:tc>
          <w:tcPr>
            <w:tcW w:w="1361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8EF419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Jedinična cijena</w:t>
            </w:r>
            <w:r>
              <w:rPr>
                <w:b/>
                <w:color w:val="000000"/>
                <w:sz w:val="17"/>
              </w:rPr>
              <w:br/>
              <w:t>(KM)</w:t>
            </w:r>
          </w:p>
        </w:tc>
        <w:tc>
          <w:tcPr>
            <w:tcW w:w="1328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374A09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Ukupno</w:t>
            </w:r>
            <w:r>
              <w:rPr>
                <w:b/>
                <w:color w:val="000000"/>
                <w:sz w:val="17"/>
              </w:rPr>
              <w:br/>
              <w:t>(KM)</w:t>
            </w:r>
          </w:p>
        </w:tc>
        <w:tc>
          <w:tcPr>
            <w:tcW w:w="2924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2004C6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7"/>
              </w:rPr>
              <w:t>Obrazloženje i izvor cijene</w:t>
            </w:r>
          </w:p>
        </w:tc>
      </w:tr>
      <w:tr w:rsidR="007544A0" w14:paraId="21A7FB1C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889FB1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1.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6338F1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8C681E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831653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FC364F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BC4B78" w14:textId="77777777" w:rsidR="007544A0" w:rsidRDefault="007544A0"/>
        </w:tc>
      </w:tr>
      <w:tr w:rsidR="007544A0" w14:paraId="4D1C3564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5923B5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2.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BBBBFC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27753B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C94B9A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660D76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1F62C1" w14:textId="77777777" w:rsidR="007544A0" w:rsidRDefault="007544A0"/>
        </w:tc>
      </w:tr>
      <w:tr w:rsidR="007544A0" w14:paraId="3089A889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392EC5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3.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C4158F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7BC832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BBF751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0B9E0B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BAC7A3" w14:textId="77777777" w:rsidR="007544A0" w:rsidRDefault="007544A0"/>
        </w:tc>
      </w:tr>
      <w:tr w:rsidR="007544A0" w14:paraId="030B2FD9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134E09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4.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A586EF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366C99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F0E11A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F89324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3186C0" w14:textId="77777777" w:rsidR="007544A0" w:rsidRDefault="007544A0"/>
        </w:tc>
      </w:tr>
      <w:tr w:rsidR="007544A0" w14:paraId="1CE23F9B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373EDE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5.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73BCD7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206E0E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AE2C9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4AE861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C17CEB" w14:textId="77777777" w:rsidR="007544A0" w:rsidRDefault="007544A0"/>
        </w:tc>
      </w:tr>
      <w:tr w:rsidR="007544A0" w14:paraId="559B488A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AED6EE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6.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783617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FCABA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D10827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329E0F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E6496B" w14:textId="77777777" w:rsidR="007544A0" w:rsidRDefault="007544A0" w:rsidP="008B293A">
            <w:pPr>
              <w:ind w:firstLine="0"/>
            </w:pPr>
          </w:p>
        </w:tc>
      </w:tr>
      <w:tr w:rsidR="007544A0" w14:paraId="5C37D953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3AB897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7.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C84643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3C1DCF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503AC9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EBE76B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19C8C4" w14:textId="77777777" w:rsidR="007544A0" w:rsidRDefault="007544A0" w:rsidP="008B293A">
            <w:pPr>
              <w:ind w:firstLine="0"/>
            </w:pPr>
          </w:p>
        </w:tc>
      </w:tr>
      <w:tr w:rsidR="007544A0" w14:paraId="3E29753B" w14:textId="77777777" w:rsidTr="008B293A">
        <w:trPr>
          <w:trHeight w:val="425"/>
        </w:trPr>
        <w:tc>
          <w:tcPr>
            <w:tcW w:w="56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9921FD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8"/>
              </w:rPr>
              <w:t>8.</w:t>
            </w:r>
          </w:p>
        </w:tc>
        <w:tc>
          <w:tcPr>
            <w:tcW w:w="226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B9C2C6" w14:textId="77777777" w:rsidR="007544A0" w:rsidRDefault="007544A0"/>
        </w:tc>
        <w:tc>
          <w:tcPr>
            <w:tcW w:w="141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71F3ED" w14:textId="77777777" w:rsidR="007544A0" w:rsidRDefault="007544A0"/>
        </w:tc>
        <w:tc>
          <w:tcPr>
            <w:tcW w:w="136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A7CEAB" w14:textId="77777777" w:rsidR="007544A0" w:rsidRDefault="007544A0"/>
        </w:tc>
        <w:tc>
          <w:tcPr>
            <w:tcW w:w="13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B074D3" w14:textId="77777777" w:rsidR="007544A0" w:rsidRDefault="007544A0"/>
        </w:tc>
        <w:tc>
          <w:tcPr>
            <w:tcW w:w="29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7EA269" w14:textId="77777777" w:rsidR="007544A0" w:rsidRDefault="007544A0"/>
        </w:tc>
      </w:tr>
      <w:tr w:rsidR="007544A0" w14:paraId="700B39B7" w14:textId="77777777" w:rsidTr="008B293A">
        <w:trPr>
          <w:trHeight w:val="425"/>
        </w:trPr>
        <w:tc>
          <w:tcPr>
            <w:tcW w:w="6941" w:type="dxa"/>
            <w:gridSpan w:val="5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831F2A" w14:textId="77777777" w:rsidR="007544A0" w:rsidRDefault="00000000">
            <w:pPr>
              <w:spacing w:after="0" w:line="250" w:lineRule="auto"/>
              <w:ind w:firstLine="0"/>
              <w:jc w:val="right"/>
            </w:pPr>
            <w:r>
              <w:rPr>
                <w:b/>
                <w:color w:val="000000"/>
                <w:sz w:val="19"/>
              </w:rPr>
              <w:t>UKUPNO TRAŽENO (KM):</w:t>
            </w:r>
          </w:p>
        </w:tc>
        <w:tc>
          <w:tcPr>
            <w:tcW w:w="2924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4F7A14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b/>
                <w:color w:val="000000"/>
                <w:sz w:val="19"/>
              </w:rPr>
              <w:t>0,00</w:t>
            </w:r>
          </w:p>
        </w:tc>
      </w:tr>
    </w:tbl>
    <w:p w14:paraId="79B20342" w14:textId="59193F03" w:rsidR="007544A0" w:rsidRDefault="00000000" w:rsidP="008B293A">
      <w:pPr>
        <w:spacing w:after="60"/>
        <w:ind w:firstLine="0"/>
      </w:pPr>
      <w:r>
        <w:rPr>
          <w:i/>
          <w:sz w:val="19"/>
        </w:rPr>
        <w:t xml:space="preserve">U posljednjoj koloni obrazložite zašto je stavka potrebna i, kada je moguće, navedite dobavljača ili poveznicu na cijenu. Najmanje </w:t>
      </w:r>
      <w:r w:rsidR="008B293A">
        <w:rPr>
          <w:i/>
          <w:sz w:val="19"/>
        </w:rPr>
        <w:t>55</w:t>
      </w:r>
      <w:r>
        <w:rPr>
          <w:i/>
          <w:sz w:val="19"/>
        </w:rPr>
        <w:t xml:space="preserve">% iznosa mora biti </w:t>
      </w:r>
      <w:r w:rsidR="005E10C9">
        <w:rPr>
          <w:i/>
          <w:sz w:val="19"/>
        </w:rPr>
        <w:t xml:space="preserve">vezano za </w:t>
      </w:r>
      <w:r w:rsidR="00EC0131" w:rsidRPr="00EC0131">
        <w:rPr>
          <w:i/>
          <w:sz w:val="19"/>
        </w:rPr>
        <w:t>direktnu izradu rada</w:t>
      </w:r>
      <w:r>
        <w:rPr>
          <w:i/>
          <w:sz w:val="19"/>
        </w:rPr>
        <w:t>.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0B77B376" w14:textId="77777777" w:rsidTr="00D87F54">
        <w:tc>
          <w:tcPr>
            <w:tcW w:w="9865" w:type="dxa"/>
            <w:shd w:val="clear" w:color="auto" w:fill="D1D1D1" w:themeFill="background2" w:themeFillShade="E6"/>
          </w:tcPr>
          <w:p w14:paraId="3D33FCD4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Veza stavki sa završnim rezultatom</w:t>
            </w:r>
          </w:p>
          <w:p w14:paraId="0E77229E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Kratko objasnite kako će sve tražene stavke zajedno omogućiti nastanak i predstavljanje planiranog rada.</w:t>
            </w:r>
          </w:p>
        </w:tc>
      </w:tr>
      <w:tr w:rsidR="007544A0" w14:paraId="63B2B392" w14:textId="77777777" w:rsidTr="00D87F54">
        <w:trPr>
          <w:trHeight w:val="1814"/>
        </w:trPr>
        <w:tc>
          <w:tcPr>
            <w:tcW w:w="9865" w:type="dxa"/>
          </w:tcPr>
          <w:p w14:paraId="0A2C61DB" w14:textId="77777777" w:rsidR="007544A0" w:rsidRDefault="007544A0"/>
        </w:tc>
      </w:tr>
    </w:tbl>
    <w:p w14:paraId="599FDDE6" w14:textId="77777777" w:rsidR="007544A0" w:rsidRDefault="007544A0">
      <w:pPr>
        <w:spacing w:after="20"/>
      </w:pPr>
    </w:p>
    <w:tbl>
      <w:tblPr>
        <w:tblStyle w:val="TableGrid"/>
        <w:tblW w:w="9864" w:type="dxa"/>
        <w:tblLayout w:type="fixed"/>
        <w:tblLook w:val="04A0" w:firstRow="1" w:lastRow="0" w:firstColumn="1" w:lastColumn="0" w:noHBand="0" w:noVBand="1"/>
      </w:tblPr>
      <w:tblGrid>
        <w:gridCol w:w="510"/>
        <w:gridCol w:w="9354"/>
      </w:tblGrid>
      <w:tr w:rsidR="007544A0" w14:paraId="0FB3F8D5" w14:textId="77777777">
        <w:trPr>
          <w:trHeight w:val="425"/>
        </w:trPr>
        <w:tc>
          <w:tcPr>
            <w:tcW w:w="5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10B60A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93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2496A4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19"/>
              </w:rPr>
              <w:t>Specifikacija ne sadrži kupovinu uređaja, instrumenata, alata ili drugih trajnih predmeta.</w:t>
            </w:r>
          </w:p>
        </w:tc>
      </w:tr>
      <w:tr w:rsidR="007544A0" w14:paraId="102980FD" w14:textId="77777777">
        <w:trPr>
          <w:trHeight w:val="425"/>
        </w:trPr>
        <w:tc>
          <w:tcPr>
            <w:tcW w:w="5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5DC266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93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F76D50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19"/>
              </w:rPr>
              <w:t>Specifikacija ne sadrži honorar ili drugu ličnu novčanu naknadu aplikantu.</w:t>
            </w:r>
          </w:p>
        </w:tc>
      </w:tr>
      <w:tr w:rsidR="007544A0" w14:paraId="4048C92C" w14:textId="77777777">
        <w:trPr>
          <w:trHeight w:val="425"/>
        </w:trPr>
        <w:tc>
          <w:tcPr>
            <w:tcW w:w="5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CE6B6A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93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BC88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19"/>
              </w:rPr>
              <w:t>Traženi iznos je između 250,00 KM i 600,00 KM.</w:t>
            </w:r>
          </w:p>
        </w:tc>
      </w:tr>
    </w:tbl>
    <w:p w14:paraId="435A66A4" w14:textId="77777777" w:rsidR="007544A0" w:rsidRDefault="00000000">
      <w:r>
        <w:br w:type="page"/>
      </w:r>
    </w:p>
    <w:p w14:paraId="7E206A41" w14:textId="77777777" w:rsidR="007544A0" w:rsidRDefault="00000000" w:rsidP="005541FA">
      <w:pPr>
        <w:keepNext/>
        <w:spacing w:before="80"/>
        <w:ind w:firstLine="0"/>
      </w:pPr>
      <w:r>
        <w:rPr>
          <w:b/>
          <w:sz w:val="25"/>
          <w:u w:val="single"/>
        </w:rPr>
        <w:lastRenderedPageBreak/>
        <w:t>6. Lista priloga</w:t>
      </w:r>
    </w:p>
    <w:tbl>
      <w:tblPr>
        <w:tblStyle w:val="TableGrid"/>
        <w:tblW w:w="9864" w:type="dxa"/>
        <w:tblLayout w:type="fixed"/>
        <w:tblLook w:val="04A0" w:firstRow="1" w:lastRow="0" w:firstColumn="1" w:lastColumn="0" w:noHBand="0" w:noVBand="1"/>
      </w:tblPr>
      <w:tblGrid>
        <w:gridCol w:w="510"/>
        <w:gridCol w:w="9354"/>
      </w:tblGrid>
      <w:tr w:rsidR="007544A0" w14:paraId="31CCE653" w14:textId="77777777">
        <w:trPr>
          <w:trHeight w:val="425"/>
        </w:trPr>
        <w:tc>
          <w:tcPr>
            <w:tcW w:w="5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790506" w14:textId="77777777" w:rsidR="007544A0" w:rsidRDefault="00000000">
            <w:pPr>
              <w:spacing w:after="0" w:line="250" w:lineRule="auto"/>
              <w:ind w:firstLine="0"/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93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C279F2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19"/>
              </w:rPr>
              <w:t>Portfolio ili najmanje tri primjera ranijih radova / poveznice.</w:t>
            </w:r>
          </w:p>
        </w:tc>
      </w:tr>
    </w:tbl>
    <w:p w14:paraId="7321D6C7" w14:textId="77777777" w:rsidR="007544A0" w:rsidRDefault="00000000" w:rsidP="00017512">
      <w:pPr>
        <w:keepNext/>
        <w:spacing w:before="80"/>
        <w:ind w:firstLine="0"/>
      </w:pPr>
      <w:r>
        <w:rPr>
          <w:b/>
          <w:sz w:val="25"/>
          <w:u w:val="single"/>
        </w:rPr>
        <w:t>7. Izjava aplikanta</w:t>
      </w:r>
    </w:p>
    <w:p w14:paraId="74397AC4" w14:textId="77777777" w:rsidR="007544A0" w:rsidRDefault="00000000" w:rsidP="00017512">
      <w:pPr>
        <w:spacing w:after="120"/>
        <w:ind w:firstLine="0"/>
        <w:jc w:val="both"/>
      </w:pPr>
      <w:r>
        <w:rPr>
          <w:sz w:val="24"/>
        </w:rPr>
        <w:t>Izjavljujem da su podaci i prilozi u ovoj prijavi tačni i potpuni; da sam autor/ica ili nosilac/teljica prijavljenog umjetničkog rada; da tražena podrška ne uključuje kupovinu opreme, lični honorar niti troškove nastale prije ugovora; da ću materijal i usluge koristiti isključivo za odobreni rad; te da ću u ugovorenom roku dostaviti dokaz nastanka i javnog predstavljanja rezultata.</w:t>
      </w:r>
    </w:p>
    <w:p w14:paraId="5C279AED" w14:textId="77777777" w:rsidR="007544A0" w:rsidRDefault="00000000" w:rsidP="00017512">
      <w:pPr>
        <w:spacing w:after="120"/>
        <w:ind w:firstLine="0"/>
        <w:jc w:val="both"/>
      </w:pPr>
      <w:r>
        <w:rPr>
          <w:sz w:val="24"/>
        </w:rPr>
        <w:t>Saglasan/na sam da se moje ime, naziv prijedloga, odobreni iznos i završni rezultat objave radi transparentnosti i promocije programa, uz zaštitu ostalih ličnih podataka u skladu s važećim propisima.</w:t>
      </w:r>
    </w:p>
    <w:p w14:paraId="766F5B53" w14:textId="77777777" w:rsidR="007544A0" w:rsidRDefault="00000000" w:rsidP="00017512">
      <w:pPr>
        <w:spacing w:after="120"/>
        <w:ind w:firstLine="0"/>
        <w:jc w:val="both"/>
      </w:pPr>
      <w:r>
        <w:rPr>
          <w:sz w:val="24"/>
        </w:rPr>
        <w:t>Ako sam maloljetan/na, roditelj/staratelj potvrđuje saglasnost s prijavom i prihvata da u moje ime potpiše ugovor i potrebnu dokumentaciju.</w:t>
      </w: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4706"/>
        <w:gridCol w:w="5159"/>
      </w:tblGrid>
      <w:tr w:rsidR="007544A0" w14:paraId="34F2A9DA" w14:textId="77777777">
        <w:trPr>
          <w:trHeight w:val="425"/>
        </w:trPr>
        <w:tc>
          <w:tcPr>
            <w:tcW w:w="4706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0F6834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Mjesto i datum:</w:t>
            </w:r>
          </w:p>
        </w:tc>
        <w:tc>
          <w:tcPr>
            <w:tcW w:w="51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1D5FD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________________________________</w:t>
            </w:r>
          </w:p>
        </w:tc>
      </w:tr>
      <w:tr w:rsidR="007544A0" w14:paraId="16E89CE7" w14:textId="77777777">
        <w:trPr>
          <w:trHeight w:val="425"/>
        </w:trPr>
        <w:tc>
          <w:tcPr>
            <w:tcW w:w="4706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6AD58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Ime i prezime podnosioca:</w:t>
            </w:r>
          </w:p>
        </w:tc>
        <w:tc>
          <w:tcPr>
            <w:tcW w:w="51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8D906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________________________________</w:t>
            </w:r>
          </w:p>
        </w:tc>
      </w:tr>
      <w:tr w:rsidR="007544A0" w14:paraId="4DDF9F0C" w14:textId="77777777">
        <w:trPr>
          <w:trHeight w:val="425"/>
        </w:trPr>
        <w:tc>
          <w:tcPr>
            <w:tcW w:w="4706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D7FE37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Potpis podnosioca:</w:t>
            </w:r>
          </w:p>
        </w:tc>
        <w:tc>
          <w:tcPr>
            <w:tcW w:w="51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407BF1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________________________________</w:t>
            </w:r>
          </w:p>
        </w:tc>
      </w:tr>
      <w:tr w:rsidR="007544A0" w14:paraId="26BEE7AF" w14:textId="77777777">
        <w:trPr>
          <w:trHeight w:val="425"/>
        </w:trPr>
        <w:tc>
          <w:tcPr>
            <w:tcW w:w="4706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E568AD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Ime i prezime roditelja/staratelja (ako je podnosilac maloljetan):</w:t>
            </w:r>
          </w:p>
        </w:tc>
        <w:tc>
          <w:tcPr>
            <w:tcW w:w="51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D7C1A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________________________________</w:t>
            </w:r>
          </w:p>
        </w:tc>
      </w:tr>
      <w:tr w:rsidR="007544A0" w14:paraId="5E6ACCA7" w14:textId="77777777">
        <w:trPr>
          <w:trHeight w:val="425"/>
        </w:trPr>
        <w:tc>
          <w:tcPr>
            <w:tcW w:w="4706" w:type="dxa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CAF055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Potpis roditelja/staratelja:</w:t>
            </w:r>
          </w:p>
        </w:tc>
        <w:tc>
          <w:tcPr>
            <w:tcW w:w="515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72927D" w14:textId="77777777" w:rsidR="007544A0" w:rsidRDefault="00000000">
            <w:pPr>
              <w:spacing w:after="0" w:line="250" w:lineRule="auto"/>
              <w:ind w:firstLine="0"/>
            </w:pPr>
            <w:r>
              <w:rPr>
                <w:color w:val="000000"/>
                <w:sz w:val="20"/>
              </w:rPr>
              <w:t>________________________________</w:t>
            </w:r>
          </w:p>
        </w:tc>
      </w:tr>
    </w:tbl>
    <w:p w14:paraId="423A1DA0" w14:textId="77777777" w:rsidR="007544A0" w:rsidRDefault="007544A0">
      <w:pPr>
        <w:spacing w:after="0"/>
      </w:pPr>
    </w:p>
    <w:tbl>
      <w:tblPr>
        <w:tblStyle w:val="TableGrid"/>
        <w:tblW w:w="9865" w:type="dxa"/>
        <w:tblLayout w:type="fixed"/>
        <w:tblLook w:val="04A0" w:firstRow="1" w:lastRow="0" w:firstColumn="1" w:lastColumn="0" w:noHBand="0" w:noVBand="1"/>
      </w:tblPr>
      <w:tblGrid>
        <w:gridCol w:w="9865"/>
      </w:tblGrid>
      <w:tr w:rsidR="007544A0" w14:paraId="577D33C3" w14:textId="77777777" w:rsidTr="00AF4D6A">
        <w:tc>
          <w:tcPr>
            <w:tcW w:w="9865" w:type="dxa"/>
            <w:shd w:val="clear" w:color="auto" w:fill="D1D1D1" w:themeFill="background2" w:themeFillShade="E6"/>
          </w:tcPr>
          <w:p w14:paraId="4A8F5FBC" w14:textId="77777777" w:rsidR="007544A0" w:rsidRDefault="00000000">
            <w:pPr>
              <w:spacing w:after="0" w:line="250" w:lineRule="auto"/>
              <w:ind w:firstLine="0"/>
            </w:pPr>
            <w:r>
              <w:rPr>
                <w:b/>
                <w:color w:val="000000"/>
                <w:sz w:val="20"/>
              </w:rPr>
              <w:t>Kontakt roditelja/staratelja (samo za maloljetne aplikante)</w:t>
            </w:r>
          </w:p>
          <w:p w14:paraId="79589C9D" w14:textId="77777777" w:rsidR="007544A0" w:rsidRDefault="00000000">
            <w:pPr>
              <w:spacing w:after="0" w:line="250" w:lineRule="auto"/>
              <w:ind w:firstLine="0"/>
            </w:pPr>
            <w:r>
              <w:rPr>
                <w:i/>
                <w:color w:val="000000"/>
                <w:sz w:val="20"/>
              </w:rPr>
              <w:t>Telefon i e-mail:</w:t>
            </w:r>
          </w:p>
        </w:tc>
      </w:tr>
      <w:tr w:rsidR="007544A0" w14:paraId="656B75BE" w14:textId="77777777" w:rsidTr="00AF4D6A">
        <w:trPr>
          <w:trHeight w:val="794"/>
        </w:trPr>
        <w:tc>
          <w:tcPr>
            <w:tcW w:w="9865" w:type="dxa"/>
          </w:tcPr>
          <w:p w14:paraId="79379C13" w14:textId="77777777" w:rsidR="007544A0" w:rsidRDefault="007544A0"/>
        </w:tc>
      </w:tr>
    </w:tbl>
    <w:p w14:paraId="6690E924" w14:textId="77777777" w:rsidR="007544A0" w:rsidRDefault="007544A0">
      <w:pPr>
        <w:spacing w:after="20"/>
      </w:pPr>
    </w:p>
    <w:sectPr w:rsidR="007544A0" w:rsidSect="00D13910">
      <w:headerReference w:type="default" r:id="rId9"/>
      <w:footerReference w:type="default" r:id="rId10"/>
      <w:pgSz w:w="11906" w:h="16838"/>
      <w:pgMar w:top="907" w:right="1020" w:bottom="935" w:left="1020" w:header="397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6101" w14:textId="77777777" w:rsidR="00966C04" w:rsidRPr="00C7339F" w:rsidRDefault="00966C04" w:rsidP="00532B3E">
      <w:pPr>
        <w:spacing w:after="0" w:line="240" w:lineRule="auto"/>
      </w:pPr>
      <w:r w:rsidRPr="00C7339F">
        <w:separator/>
      </w:r>
    </w:p>
  </w:endnote>
  <w:endnote w:type="continuationSeparator" w:id="0">
    <w:p w14:paraId="0FF898E8" w14:textId="77777777" w:rsidR="00966C04" w:rsidRPr="00C7339F" w:rsidRDefault="00966C04" w:rsidP="00532B3E">
      <w:pPr>
        <w:spacing w:after="0" w:line="240" w:lineRule="auto"/>
      </w:pPr>
      <w:r w:rsidRPr="00C733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483"/>
      <w:gridCol w:w="2381"/>
    </w:tblGrid>
    <w:tr w:rsidR="007544A0" w14:paraId="763F0DAE" w14:textId="77777777">
      <w:tc>
        <w:tcPr>
          <w:tcW w:w="7483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61A98BE1" w14:textId="77777777" w:rsidR="007544A0" w:rsidRDefault="00000000">
          <w:r>
            <w:rPr>
              <w:sz w:val="16"/>
            </w:rPr>
            <w:t>Prijavni obrazac – Program 2 | Vijeće mladih Grada Tuzla | 2026.</w:t>
          </w:r>
        </w:p>
      </w:tc>
      <w:tc>
        <w:tcPr>
          <w:tcW w:w="2381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40682422" w14:textId="77777777" w:rsidR="007544A0" w:rsidRDefault="00000000">
          <w:pPr>
            <w:jc w:val="right"/>
          </w:pPr>
          <w:r>
            <w:rPr>
              <w:sz w:val="17"/>
            </w:rPr>
            <w:t xml:space="preserve">Strana 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>PAGE</w:instrText>
          </w:r>
          <w:r>
            <w:rPr>
              <w:sz w:val="17"/>
            </w:rPr>
            <w:fldChar w:fldCharType="separate"/>
          </w:r>
          <w:r>
            <w:rPr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 xml:space="preserve"> od 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>NUMPAGES</w:instrText>
          </w:r>
          <w:r>
            <w:rPr>
              <w:sz w:val="17"/>
            </w:rPr>
            <w:fldChar w:fldCharType="separate"/>
          </w:r>
          <w:r>
            <w:rPr>
              <w:sz w:val="17"/>
            </w:rPr>
            <w:t>1</w:t>
          </w:r>
          <w:r>
            <w:rPr>
              <w:sz w:val="17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AE6D" w14:textId="77777777" w:rsidR="00966C04" w:rsidRPr="00C7339F" w:rsidRDefault="00966C04" w:rsidP="00532B3E">
      <w:pPr>
        <w:spacing w:after="0" w:line="240" w:lineRule="auto"/>
      </w:pPr>
      <w:r w:rsidRPr="00C7339F">
        <w:separator/>
      </w:r>
    </w:p>
  </w:footnote>
  <w:footnote w:type="continuationSeparator" w:id="0">
    <w:p w14:paraId="716104E4" w14:textId="77777777" w:rsidR="00966C04" w:rsidRPr="00C7339F" w:rsidRDefault="00966C04" w:rsidP="00532B3E">
      <w:pPr>
        <w:spacing w:after="0" w:line="240" w:lineRule="auto"/>
      </w:pPr>
      <w:r w:rsidRPr="00C733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55062" w14:textId="77777777" w:rsidR="00970354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7B86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1" w15:restartNumberingAfterBreak="0">
    <w:nsid w:val="0212290C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" w15:restartNumberingAfterBreak="0">
    <w:nsid w:val="03E45E4E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3" w15:restartNumberingAfterBreak="0">
    <w:nsid w:val="07225066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" w15:restartNumberingAfterBreak="0">
    <w:nsid w:val="0898518D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" w15:restartNumberingAfterBreak="0">
    <w:nsid w:val="0A9F2056"/>
    <w:multiLevelType w:val="multilevel"/>
    <w:tmpl w:val="37DED1F6"/>
    <w:lvl w:ilvl="0">
      <w:start w:val="1"/>
      <w:numFmt w:val="lowerLetter"/>
      <w:suff w:val="space"/>
      <w:lvlText w:val="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" w15:restartNumberingAfterBreak="0">
    <w:nsid w:val="0AF45A17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4010B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8" w15:restartNumberingAfterBreak="0">
    <w:nsid w:val="12282ACA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9" w15:restartNumberingAfterBreak="0">
    <w:nsid w:val="1276645D"/>
    <w:multiLevelType w:val="hybridMultilevel"/>
    <w:tmpl w:val="F7FE879A"/>
    <w:lvl w:ilvl="0" w:tplc="FA2274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96426"/>
    <w:multiLevelType w:val="multilevel"/>
    <w:tmpl w:val="A3E8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14BB5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12" w15:restartNumberingAfterBreak="0">
    <w:nsid w:val="167965A6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13" w15:restartNumberingAfterBreak="0">
    <w:nsid w:val="19447132"/>
    <w:multiLevelType w:val="hybridMultilevel"/>
    <w:tmpl w:val="6506FCA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04F09"/>
    <w:multiLevelType w:val="multilevel"/>
    <w:tmpl w:val="B10E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01684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16" w15:restartNumberingAfterBreak="0">
    <w:nsid w:val="2153333E"/>
    <w:multiLevelType w:val="hybridMultilevel"/>
    <w:tmpl w:val="34F290B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03E00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F852BF"/>
    <w:multiLevelType w:val="hybridMultilevel"/>
    <w:tmpl w:val="59AEE916"/>
    <w:lvl w:ilvl="0" w:tplc="C240A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27B0645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C34A6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0" w15:restartNumberingAfterBreak="0">
    <w:nsid w:val="237C7B89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1" w15:restartNumberingAfterBreak="0">
    <w:nsid w:val="23E70DE6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2" w15:restartNumberingAfterBreak="0">
    <w:nsid w:val="250C7444"/>
    <w:multiLevelType w:val="hybridMultilevel"/>
    <w:tmpl w:val="BFFCB15C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6107A13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5C56DB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5" w15:restartNumberingAfterBreak="0">
    <w:nsid w:val="27970172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6" w15:restartNumberingAfterBreak="0">
    <w:nsid w:val="28F048CC"/>
    <w:multiLevelType w:val="hybridMultilevel"/>
    <w:tmpl w:val="40740DAE"/>
    <w:lvl w:ilvl="0" w:tplc="4B2416E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50CD2"/>
    <w:multiLevelType w:val="hybridMultilevel"/>
    <w:tmpl w:val="34EA4754"/>
    <w:lvl w:ilvl="0" w:tplc="F558BE6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9A31981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29" w15:restartNumberingAfterBreak="0">
    <w:nsid w:val="29C47661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30" w15:restartNumberingAfterBreak="0">
    <w:nsid w:val="2B1215E5"/>
    <w:multiLevelType w:val="singleLevel"/>
    <w:tmpl w:val="2CC60674"/>
    <w:lvl w:ilvl="0">
      <w:start w:val="1"/>
      <w:numFmt w:val="decimal"/>
      <w:pStyle w:val="ListBullet1"/>
      <w:suff w:val="space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 w15:restartNumberingAfterBreak="0">
    <w:nsid w:val="2BB86A52"/>
    <w:multiLevelType w:val="hybridMultilevel"/>
    <w:tmpl w:val="16AE675E"/>
    <w:lvl w:ilvl="0" w:tplc="9636291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2E6513AE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33" w15:restartNumberingAfterBreak="0">
    <w:nsid w:val="31414E90"/>
    <w:multiLevelType w:val="hybridMultilevel"/>
    <w:tmpl w:val="7722B2DE"/>
    <w:lvl w:ilvl="0" w:tplc="1688DA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412518B"/>
    <w:multiLevelType w:val="hybridMultilevel"/>
    <w:tmpl w:val="23049FD4"/>
    <w:lvl w:ilvl="0" w:tplc="1212B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A50465"/>
    <w:multiLevelType w:val="hybridMultilevel"/>
    <w:tmpl w:val="A95EE96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262CAA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37" w15:restartNumberingAfterBreak="0">
    <w:nsid w:val="3A1F6982"/>
    <w:multiLevelType w:val="multilevel"/>
    <w:tmpl w:val="C34C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6F7DE1"/>
    <w:multiLevelType w:val="hybridMultilevel"/>
    <w:tmpl w:val="76D0861E"/>
    <w:lvl w:ilvl="0" w:tplc="7DE08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33C0C"/>
    <w:multiLevelType w:val="hybridMultilevel"/>
    <w:tmpl w:val="4AAE6648"/>
    <w:lvl w:ilvl="0" w:tplc="E5F22D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BF3CC3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7A3045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2" w15:restartNumberingAfterBreak="0">
    <w:nsid w:val="3F2411BA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FA03143"/>
    <w:multiLevelType w:val="multilevel"/>
    <w:tmpl w:val="71BA69D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843"/>
        </w:tabs>
        <w:ind w:left="709" w:firstLine="709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4" w15:restartNumberingAfterBreak="0">
    <w:nsid w:val="404024BE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1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5" w15:restartNumberingAfterBreak="0">
    <w:nsid w:val="40CA57CC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6" w15:restartNumberingAfterBreak="0">
    <w:nsid w:val="43DF7CAE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7" w15:restartNumberingAfterBreak="0">
    <w:nsid w:val="44373169"/>
    <w:multiLevelType w:val="multilevel"/>
    <w:tmpl w:val="71BA69D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843"/>
        </w:tabs>
        <w:ind w:left="709" w:firstLine="709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48" w15:restartNumberingAfterBreak="0">
    <w:nsid w:val="44664547"/>
    <w:multiLevelType w:val="hybridMultilevel"/>
    <w:tmpl w:val="6506FCA4"/>
    <w:lvl w:ilvl="0" w:tplc="B02CF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874964"/>
    <w:multiLevelType w:val="hybridMultilevel"/>
    <w:tmpl w:val="BFF823D4"/>
    <w:lvl w:ilvl="0" w:tplc="8FC05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8552198"/>
    <w:multiLevelType w:val="hybridMultilevel"/>
    <w:tmpl w:val="15CA5220"/>
    <w:lvl w:ilvl="0" w:tplc="0BD41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76801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6124F2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EF42BE7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1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5"/>
        </w:tabs>
        <w:ind w:left="721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5"/>
        </w:tabs>
        <w:ind w:left="1441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5"/>
        </w:tabs>
        <w:ind w:left="2161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5"/>
        </w:tabs>
        <w:ind w:left="2881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5"/>
        </w:tabs>
        <w:ind w:left="3601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5"/>
        </w:tabs>
        <w:ind w:left="4321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5"/>
        </w:tabs>
        <w:ind w:left="5041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5"/>
        </w:tabs>
        <w:ind w:left="5761" w:firstLine="709"/>
      </w:pPr>
      <w:rPr>
        <w:rFonts w:hint="default"/>
      </w:rPr>
    </w:lvl>
  </w:abstractNum>
  <w:abstractNum w:abstractNumId="53" w15:restartNumberingAfterBreak="0">
    <w:nsid w:val="4F006FDB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4" w15:restartNumberingAfterBreak="0">
    <w:nsid w:val="50535928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5" w15:restartNumberingAfterBreak="0">
    <w:nsid w:val="508844B7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6" w15:restartNumberingAfterBreak="0">
    <w:nsid w:val="510C6E1B"/>
    <w:multiLevelType w:val="multilevel"/>
    <w:tmpl w:val="3E7A2C9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7" w15:restartNumberingAfterBreak="0">
    <w:nsid w:val="511262D5"/>
    <w:multiLevelType w:val="singleLevel"/>
    <w:tmpl w:val="B11C15DA"/>
    <w:lvl w:ilvl="0">
      <w:start w:val="1"/>
      <w:numFmt w:val="bullet"/>
      <w:suff w:val="space"/>
      <w:lvlText w:val="•"/>
      <w:lvlJc w:val="left"/>
      <w:pPr>
        <w:tabs>
          <w:tab w:val="num" w:pos="720"/>
        </w:tabs>
        <w:ind w:left="720" w:hanging="360"/>
      </w:pPr>
    </w:lvl>
  </w:abstractNum>
  <w:abstractNum w:abstractNumId="58" w15:restartNumberingAfterBreak="0">
    <w:nsid w:val="51C114E2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1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59" w15:restartNumberingAfterBreak="0">
    <w:nsid w:val="51F321C7"/>
    <w:multiLevelType w:val="hybridMultilevel"/>
    <w:tmpl w:val="F0967134"/>
    <w:lvl w:ilvl="0" w:tplc="1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3065499"/>
    <w:multiLevelType w:val="multilevel"/>
    <w:tmpl w:val="27741A7A"/>
    <w:lvl w:ilvl="0">
      <w:start w:val="1"/>
      <w:numFmt w:val="decimal"/>
      <w:suff w:val="space"/>
      <w:lvlText w:val="(%1)"/>
      <w:lvlJc w:val="left"/>
      <w:pPr>
        <w:ind w:left="1" w:firstLine="70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1" w15:restartNumberingAfterBreak="0">
    <w:nsid w:val="53ED018B"/>
    <w:multiLevelType w:val="hybridMultilevel"/>
    <w:tmpl w:val="BFFCB15C"/>
    <w:lvl w:ilvl="0" w:tplc="E5E4087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463151E"/>
    <w:multiLevelType w:val="hybridMultilevel"/>
    <w:tmpl w:val="9150296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F00662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1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4" w15:restartNumberingAfterBreak="0">
    <w:nsid w:val="597E747C"/>
    <w:multiLevelType w:val="hybridMultilevel"/>
    <w:tmpl w:val="C1F4387A"/>
    <w:lvl w:ilvl="0" w:tplc="A8FEB45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5A6E7344"/>
    <w:multiLevelType w:val="multilevel"/>
    <w:tmpl w:val="37DED1F6"/>
    <w:lvl w:ilvl="0">
      <w:start w:val="1"/>
      <w:numFmt w:val="lowerLetter"/>
      <w:suff w:val="space"/>
      <w:lvlText w:val="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6" w15:restartNumberingAfterBreak="0">
    <w:nsid w:val="5AA774C2"/>
    <w:multiLevelType w:val="hybridMultilevel"/>
    <w:tmpl w:val="A8927204"/>
    <w:lvl w:ilvl="0" w:tplc="86D8B6DA">
      <w:start w:val="1"/>
      <w:numFmt w:val="decimal"/>
      <w:lvlText w:val="(%1)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5C6C63DF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8" w15:restartNumberingAfterBreak="0">
    <w:nsid w:val="5DB653CC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69" w15:restartNumberingAfterBreak="0">
    <w:nsid w:val="6056076E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70" w15:restartNumberingAfterBreak="0">
    <w:nsid w:val="61665DED"/>
    <w:multiLevelType w:val="hybridMultilevel"/>
    <w:tmpl w:val="87D0D8DA"/>
    <w:lvl w:ilvl="0" w:tplc="0BD41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F413AE"/>
    <w:multiLevelType w:val="hybridMultilevel"/>
    <w:tmpl w:val="79EE1FC0"/>
    <w:lvl w:ilvl="0" w:tplc="52CE178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4007B2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2897DF1"/>
    <w:multiLevelType w:val="hybridMultilevel"/>
    <w:tmpl w:val="A60249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F511C2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3186598"/>
    <w:multiLevelType w:val="multilevel"/>
    <w:tmpl w:val="8A12487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76" w15:restartNumberingAfterBreak="0">
    <w:nsid w:val="63F31F4D"/>
    <w:multiLevelType w:val="hybridMultilevel"/>
    <w:tmpl w:val="F77E32DA"/>
    <w:lvl w:ilvl="0" w:tplc="F670E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13727A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78" w15:restartNumberingAfterBreak="0">
    <w:nsid w:val="65234EB8"/>
    <w:multiLevelType w:val="hybridMultilevel"/>
    <w:tmpl w:val="6488240C"/>
    <w:lvl w:ilvl="0" w:tplc="141A000F">
      <w:start w:val="1"/>
      <w:numFmt w:val="decimal"/>
      <w:lvlText w:val="%1.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6871722B"/>
    <w:multiLevelType w:val="hybridMultilevel"/>
    <w:tmpl w:val="9ADC7CE8"/>
    <w:lvl w:ilvl="0" w:tplc="99469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D03C99"/>
    <w:multiLevelType w:val="hybridMultilevel"/>
    <w:tmpl w:val="658AE688"/>
    <w:lvl w:ilvl="0" w:tplc="1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69275A5C"/>
    <w:multiLevelType w:val="hybridMultilevel"/>
    <w:tmpl w:val="A4EEB18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EB155B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83" w15:restartNumberingAfterBreak="0">
    <w:nsid w:val="75323DA9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84" w15:restartNumberingAfterBreak="0">
    <w:nsid w:val="75631EA0"/>
    <w:multiLevelType w:val="hybridMultilevel"/>
    <w:tmpl w:val="40F0C8E2"/>
    <w:lvl w:ilvl="0" w:tplc="141A000F">
      <w:start w:val="1"/>
      <w:numFmt w:val="decimal"/>
      <w:lvlText w:val="%1.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796CF3"/>
    <w:multiLevelType w:val="hybridMultilevel"/>
    <w:tmpl w:val="AB64A6E0"/>
    <w:lvl w:ilvl="0" w:tplc="2B46844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 w15:restartNumberingAfterBreak="0">
    <w:nsid w:val="77B651A0"/>
    <w:multiLevelType w:val="hybridMultilevel"/>
    <w:tmpl w:val="6488240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7B1816B6"/>
    <w:multiLevelType w:val="multilevel"/>
    <w:tmpl w:val="53E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C32C88"/>
    <w:multiLevelType w:val="hybridMultilevel"/>
    <w:tmpl w:val="53F2FF5C"/>
    <w:lvl w:ilvl="0" w:tplc="673CF400">
      <w:start w:val="69"/>
      <w:numFmt w:val="decimal"/>
      <w:lvlText w:val="(%1"/>
      <w:lvlJc w:val="left"/>
      <w:pPr>
        <w:ind w:left="107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90" w:hanging="360"/>
      </w:pPr>
    </w:lvl>
    <w:lvl w:ilvl="2" w:tplc="141A001B" w:tentative="1">
      <w:start w:val="1"/>
      <w:numFmt w:val="lowerRoman"/>
      <w:lvlText w:val="%3."/>
      <w:lvlJc w:val="right"/>
      <w:pPr>
        <w:ind w:left="2510" w:hanging="180"/>
      </w:pPr>
    </w:lvl>
    <w:lvl w:ilvl="3" w:tplc="141A000F" w:tentative="1">
      <w:start w:val="1"/>
      <w:numFmt w:val="decimal"/>
      <w:lvlText w:val="%4."/>
      <w:lvlJc w:val="left"/>
      <w:pPr>
        <w:ind w:left="3230" w:hanging="360"/>
      </w:pPr>
    </w:lvl>
    <w:lvl w:ilvl="4" w:tplc="141A0019" w:tentative="1">
      <w:start w:val="1"/>
      <w:numFmt w:val="lowerLetter"/>
      <w:lvlText w:val="%5."/>
      <w:lvlJc w:val="left"/>
      <w:pPr>
        <w:ind w:left="3950" w:hanging="360"/>
      </w:pPr>
    </w:lvl>
    <w:lvl w:ilvl="5" w:tplc="141A001B" w:tentative="1">
      <w:start w:val="1"/>
      <w:numFmt w:val="lowerRoman"/>
      <w:lvlText w:val="%6."/>
      <w:lvlJc w:val="right"/>
      <w:pPr>
        <w:ind w:left="4670" w:hanging="180"/>
      </w:pPr>
    </w:lvl>
    <w:lvl w:ilvl="6" w:tplc="141A000F" w:tentative="1">
      <w:start w:val="1"/>
      <w:numFmt w:val="decimal"/>
      <w:lvlText w:val="%7."/>
      <w:lvlJc w:val="left"/>
      <w:pPr>
        <w:ind w:left="5390" w:hanging="360"/>
      </w:pPr>
    </w:lvl>
    <w:lvl w:ilvl="7" w:tplc="141A0019" w:tentative="1">
      <w:start w:val="1"/>
      <w:numFmt w:val="lowerLetter"/>
      <w:lvlText w:val="%8."/>
      <w:lvlJc w:val="left"/>
      <w:pPr>
        <w:ind w:left="6110" w:hanging="360"/>
      </w:pPr>
    </w:lvl>
    <w:lvl w:ilvl="8" w:tplc="1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9" w15:restartNumberingAfterBreak="0">
    <w:nsid w:val="7E1A0D69"/>
    <w:multiLevelType w:val="multilevel"/>
    <w:tmpl w:val="3A02B6D2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90" w15:restartNumberingAfterBreak="0">
    <w:nsid w:val="7F152BFD"/>
    <w:multiLevelType w:val="hybridMultilevel"/>
    <w:tmpl w:val="7294F48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FE41342"/>
    <w:multiLevelType w:val="multilevel"/>
    <w:tmpl w:val="C368E920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eastAsiaTheme="minorHAnsi" w:hAnsi="Times New Roman" w:cstheme="minorBidi" w:hint="default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72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74"/>
        </w:tabs>
        <w:ind w:left="144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216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14"/>
        </w:tabs>
        <w:ind w:left="288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360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432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74"/>
        </w:tabs>
        <w:ind w:left="504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94"/>
        </w:tabs>
        <w:ind w:left="5760" w:firstLine="709"/>
      </w:pPr>
      <w:rPr>
        <w:rFonts w:hint="default"/>
      </w:rPr>
    </w:lvl>
  </w:abstractNum>
  <w:abstractNum w:abstractNumId="92" w15:restartNumberingAfterBreak="0">
    <w:nsid w:val="7FFA7B86"/>
    <w:multiLevelType w:val="hybridMultilevel"/>
    <w:tmpl w:val="1938E6C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3929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31"/>
    <w:rsid w:val="000005F9"/>
    <w:rsid w:val="00001089"/>
    <w:rsid w:val="00001B2F"/>
    <w:rsid w:val="000045B7"/>
    <w:rsid w:val="00004E15"/>
    <w:rsid w:val="0000574E"/>
    <w:rsid w:val="00005833"/>
    <w:rsid w:val="000061FF"/>
    <w:rsid w:val="000062E3"/>
    <w:rsid w:val="0000668E"/>
    <w:rsid w:val="00006C45"/>
    <w:rsid w:val="00007170"/>
    <w:rsid w:val="00007E9E"/>
    <w:rsid w:val="0001128F"/>
    <w:rsid w:val="00011845"/>
    <w:rsid w:val="00011881"/>
    <w:rsid w:val="000118D7"/>
    <w:rsid w:val="00011C50"/>
    <w:rsid w:val="00012644"/>
    <w:rsid w:val="000140B8"/>
    <w:rsid w:val="0001467C"/>
    <w:rsid w:val="00014701"/>
    <w:rsid w:val="00014EFE"/>
    <w:rsid w:val="00015025"/>
    <w:rsid w:val="00015880"/>
    <w:rsid w:val="00016ED5"/>
    <w:rsid w:val="00017512"/>
    <w:rsid w:val="00020A53"/>
    <w:rsid w:val="00020CD1"/>
    <w:rsid w:val="00022BEE"/>
    <w:rsid w:val="0002334E"/>
    <w:rsid w:val="000237DE"/>
    <w:rsid w:val="00023E94"/>
    <w:rsid w:val="00023F52"/>
    <w:rsid w:val="00024029"/>
    <w:rsid w:val="0002431F"/>
    <w:rsid w:val="00027CB8"/>
    <w:rsid w:val="00030E67"/>
    <w:rsid w:val="000329EA"/>
    <w:rsid w:val="00032FB6"/>
    <w:rsid w:val="000337D4"/>
    <w:rsid w:val="00033F79"/>
    <w:rsid w:val="000344D2"/>
    <w:rsid w:val="0003571F"/>
    <w:rsid w:val="00035792"/>
    <w:rsid w:val="00036DDA"/>
    <w:rsid w:val="00036E97"/>
    <w:rsid w:val="00036F00"/>
    <w:rsid w:val="00037321"/>
    <w:rsid w:val="00037447"/>
    <w:rsid w:val="00037A05"/>
    <w:rsid w:val="0004080E"/>
    <w:rsid w:val="0004245E"/>
    <w:rsid w:val="000430B4"/>
    <w:rsid w:val="00044EC6"/>
    <w:rsid w:val="000450F4"/>
    <w:rsid w:val="000475C4"/>
    <w:rsid w:val="00047B9B"/>
    <w:rsid w:val="000500E1"/>
    <w:rsid w:val="00051173"/>
    <w:rsid w:val="00051CA0"/>
    <w:rsid w:val="0005270B"/>
    <w:rsid w:val="00052D08"/>
    <w:rsid w:val="00053A66"/>
    <w:rsid w:val="00053EE3"/>
    <w:rsid w:val="00054FB2"/>
    <w:rsid w:val="0005510E"/>
    <w:rsid w:val="00055785"/>
    <w:rsid w:val="00056AC1"/>
    <w:rsid w:val="00057140"/>
    <w:rsid w:val="0006099C"/>
    <w:rsid w:val="000613D8"/>
    <w:rsid w:val="000621B5"/>
    <w:rsid w:val="000626E7"/>
    <w:rsid w:val="0006274B"/>
    <w:rsid w:val="000639A4"/>
    <w:rsid w:val="00063D26"/>
    <w:rsid w:val="00063FE1"/>
    <w:rsid w:val="00064563"/>
    <w:rsid w:val="0006465D"/>
    <w:rsid w:val="000649FF"/>
    <w:rsid w:val="00064FD8"/>
    <w:rsid w:val="00065B3D"/>
    <w:rsid w:val="000666A8"/>
    <w:rsid w:val="00066A8F"/>
    <w:rsid w:val="00066ABA"/>
    <w:rsid w:val="00067D28"/>
    <w:rsid w:val="00067EAA"/>
    <w:rsid w:val="00070424"/>
    <w:rsid w:val="000735C7"/>
    <w:rsid w:val="000735FF"/>
    <w:rsid w:val="000738B2"/>
    <w:rsid w:val="00074056"/>
    <w:rsid w:val="00074A62"/>
    <w:rsid w:val="0007754A"/>
    <w:rsid w:val="0008125D"/>
    <w:rsid w:val="0008245F"/>
    <w:rsid w:val="000831F2"/>
    <w:rsid w:val="00083515"/>
    <w:rsid w:val="000843CC"/>
    <w:rsid w:val="00084C1B"/>
    <w:rsid w:val="00085651"/>
    <w:rsid w:val="000856C7"/>
    <w:rsid w:val="0008614F"/>
    <w:rsid w:val="000865D8"/>
    <w:rsid w:val="0008784D"/>
    <w:rsid w:val="00087C02"/>
    <w:rsid w:val="00087EC9"/>
    <w:rsid w:val="00091253"/>
    <w:rsid w:val="000915DB"/>
    <w:rsid w:val="00091D4C"/>
    <w:rsid w:val="0009227E"/>
    <w:rsid w:val="00092577"/>
    <w:rsid w:val="000932ED"/>
    <w:rsid w:val="00093338"/>
    <w:rsid w:val="00094E65"/>
    <w:rsid w:val="000953F9"/>
    <w:rsid w:val="000954A2"/>
    <w:rsid w:val="00095782"/>
    <w:rsid w:val="0009602F"/>
    <w:rsid w:val="000975B4"/>
    <w:rsid w:val="000977B8"/>
    <w:rsid w:val="000A088A"/>
    <w:rsid w:val="000A2AE5"/>
    <w:rsid w:val="000A2C48"/>
    <w:rsid w:val="000A3845"/>
    <w:rsid w:val="000A6BE7"/>
    <w:rsid w:val="000B1DB3"/>
    <w:rsid w:val="000B23A2"/>
    <w:rsid w:val="000B2482"/>
    <w:rsid w:val="000B2FC0"/>
    <w:rsid w:val="000B4118"/>
    <w:rsid w:val="000B4656"/>
    <w:rsid w:val="000B5928"/>
    <w:rsid w:val="000B711D"/>
    <w:rsid w:val="000C1227"/>
    <w:rsid w:val="000C125A"/>
    <w:rsid w:val="000C18AC"/>
    <w:rsid w:val="000C1CE2"/>
    <w:rsid w:val="000C3463"/>
    <w:rsid w:val="000C4605"/>
    <w:rsid w:val="000C5B60"/>
    <w:rsid w:val="000C6CF0"/>
    <w:rsid w:val="000C7BE8"/>
    <w:rsid w:val="000C7E51"/>
    <w:rsid w:val="000D082C"/>
    <w:rsid w:val="000D0A70"/>
    <w:rsid w:val="000D0C3C"/>
    <w:rsid w:val="000D1082"/>
    <w:rsid w:val="000D340E"/>
    <w:rsid w:val="000D3DB7"/>
    <w:rsid w:val="000D4384"/>
    <w:rsid w:val="000D54F0"/>
    <w:rsid w:val="000D627B"/>
    <w:rsid w:val="000D62F6"/>
    <w:rsid w:val="000D78D9"/>
    <w:rsid w:val="000D7C8E"/>
    <w:rsid w:val="000D7EC2"/>
    <w:rsid w:val="000D7F88"/>
    <w:rsid w:val="000E02C6"/>
    <w:rsid w:val="000E1C8A"/>
    <w:rsid w:val="000E2241"/>
    <w:rsid w:val="000E3019"/>
    <w:rsid w:val="000E50D1"/>
    <w:rsid w:val="000E5A1F"/>
    <w:rsid w:val="000E5B51"/>
    <w:rsid w:val="000E602E"/>
    <w:rsid w:val="000E77EB"/>
    <w:rsid w:val="000E7ECD"/>
    <w:rsid w:val="000E7FD7"/>
    <w:rsid w:val="000F02D6"/>
    <w:rsid w:val="000F069C"/>
    <w:rsid w:val="000F1C18"/>
    <w:rsid w:val="000F1C9A"/>
    <w:rsid w:val="000F1CBB"/>
    <w:rsid w:val="000F209E"/>
    <w:rsid w:val="000F3094"/>
    <w:rsid w:val="000F3524"/>
    <w:rsid w:val="000F3913"/>
    <w:rsid w:val="000F4234"/>
    <w:rsid w:val="000F5557"/>
    <w:rsid w:val="000F5909"/>
    <w:rsid w:val="000F5BA9"/>
    <w:rsid w:val="000F6077"/>
    <w:rsid w:val="000F60D4"/>
    <w:rsid w:val="000F647E"/>
    <w:rsid w:val="000F65F2"/>
    <w:rsid w:val="000F6C0C"/>
    <w:rsid w:val="000F7125"/>
    <w:rsid w:val="000F7BA1"/>
    <w:rsid w:val="000F7D98"/>
    <w:rsid w:val="00100714"/>
    <w:rsid w:val="001015EF"/>
    <w:rsid w:val="00101865"/>
    <w:rsid w:val="00101872"/>
    <w:rsid w:val="0010195C"/>
    <w:rsid w:val="001024E1"/>
    <w:rsid w:val="00103BEF"/>
    <w:rsid w:val="00104FF7"/>
    <w:rsid w:val="00105129"/>
    <w:rsid w:val="0010561C"/>
    <w:rsid w:val="00105ED5"/>
    <w:rsid w:val="00105F23"/>
    <w:rsid w:val="00110F90"/>
    <w:rsid w:val="001114BE"/>
    <w:rsid w:val="0011158D"/>
    <w:rsid w:val="00112901"/>
    <w:rsid w:val="00112C64"/>
    <w:rsid w:val="00114408"/>
    <w:rsid w:val="0011585E"/>
    <w:rsid w:val="00115C06"/>
    <w:rsid w:val="00115C3B"/>
    <w:rsid w:val="00120CBF"/>
    <w:rsid w:val="00120E2B"/>
    <w:rsid w:val="0012179C"/>
    <w:rsid w:val="0012432A"/>
    <w:rsid w:val="001248D2"/>
    <w:rsid w:val="00124BA3"/>
    <w:rsid w:val="001269BB"/>
    <w:rsid w:val="00126B1C"/>
    <w:rsid w:val="00131164"/>
    <w:rsid w:val="00132537"/>
    <w:rsid w:val="00132C25"/>
    <w:rsid w:val="00132FD8"/>
    <w:rsid w:val="001337D1"/>
    <w:rsid w:val="00133CEF"/>
    <w:rsid w:val="00133E40"/>
    <w:rsid w:val="0013400F"/>
    <w:rsid w:val="0013462B"/>
    <w:rsid w:val="00135350"/>
    <w:rsid w:val="00135390"/>
    <w:rsid w:val="00135803"/>
    <w:rsid w:val="001367DE"/>
    <w:rsid w:val="00137A9A"/>
    <w:rsid w:val="00137E78"/>
    <w:rsid w:val="00140A04"/>
    <w:rsid w:val="0014146C"/>
    <w:rsid w:val="00141924"/>
    <w:rsid w:val="00141F10"/>
    <w:rsid w:val="00143306"/>
    <w:rsid w:val="00143824"/>
    <w:rsid w:val="00143D71"/>
    <w:rsid w:val="0014516E"/>
    <w:rsid w:val="001465CB"/>
    <w:rsid w:val="00146654"/>
    <w:rsid w:val="00150480"/>
    <w:rsid w:val="0015091B"/>
    <w:rsid w:val="0015225B"/>
    <w:rsid w:val="00152330"/>
    <w:rsid w:val="00153C44"/>
    <w:rsid w:val="00154105"/>
    <w:rsid w:val="00154837"/>
    <w:rsid w:val="00154E5C"/>
    <w:rsid w:val="00156D52"/>
    <w:rsid w:val="001601A4"/>
    <w:rsid w:val="00160CCE"/>
    <w:rsid w:val="00160E29"/>
    <w:rsid w:val="00161464"/>
    <w:rsid w:val="0016268E"/>
    <w:rsid w:val="001626F2"/>
    <w:rsid w:val="00162AAB"/>
    <w:rsid w:val="00162B3E"/>
    <w:rsid w:val="00163ABD"/>
    <w:rsid w:val="00163D4D"/>
    <w:rsid w:val="0016434A"/>
    <w:rsid w:val="001653E1"/>
    <w:rsid w:val="00165EC8"/>
    <w:rsid w:val="0017049F"/>
    <w:rsid w:val="00171DD7"/>
    <w:rsid w:val="00174615"/>
    <w:rsid w:val="00177745"/>
    <w:rsid w:val="00180F84"/>
    <w:rsid w:val="00181BE2"/>
    <w:rsid w:val="00182E56"/>
    <w:rsid w:val="00183D9B"/>
    <w:rsid w:val="0018441A"/>
    <w:rsid w:val="00184D2A"/>
    <w:rsid w:val="001853AB"/>
    <w:rsid w:val="001856DB"/>
    <w:rsid w:val="00185FBB"/>
    <w:rsid w:val="00187701"/>
    <w:rsid w:val="00187EDD"/>
    <w:rsid w:val="00190673"/>
    <w:rsid w:val="00190AA9"/>
    <w:rsid w:val="0019257D"/>
    <w:rsid w:val="0019383F"/>
    <w:rsid w:val="00193E4E"/>
    <w:rsid w:val="00194097"/>
    <w:rsid w:val="00194213"/>
    <w:rsid w:val="001947FC"/>
    <w:rsid w:val="00195998"/>
    <w:rsid w:val="00196235"/>
    <w:rsid w:val="0019702A"/>
    <w:rsid w:val="001A03F6"/>
    <w:rsid w:val="001A08BB"/>
    <w:rsid w:val="001A09F4"/>
    <w:rsid w:val="001A297B"/>
    <w:rsid w:val="001A420B"/>
    <w:rsid w:val="001A518A"/>
    <w:rsid w:val="001A6C91"/>
    <w:rsid w:val="001A7129"/>
    <w:rsid w:val="001B24C2"/>
    <w:rsid w:val="001B275B"/>
    <w:rsid w:val="001B2AD1"/>
    <w:rsid w:val="001B2EF9"/>
    <w:rsid w:val="001B2F67"/>
    <w:rsid w:val="001B3B09"/>
    <w:rsid w:val="001B5C58"/>
    <w:rsid w:val="001B5C5C"/>
    <w:rsid w:val="001B5DD2"/>
    <w:rsid w:val="001B79CE"/>
    <w:rsid w:val="001C047C"/>
    <w:rsid w:val="001C11FB"/>
    <w:rsid w:val="001C130C"/>
    <w:rsid w:val="001C2FEE"/>
    <w:rsid w:val="001C4447"/>
    <w:rsid w:val="001C47FE"/>
    <w:rsid w:val="001C4A28"/>
    <w:rsid w:val="001C5030"/>
    <w:rsid w:val="001C5C66"/>
    <w:rsid w:val="001C5FA0"/>
    <w:rsid w:val="001C60D2"/>
    <w:rsid w:val="001C60D4"/>
    <w:rsid w:val="001C64BA"/>
    <w:rsid w:val="001C6FED"/>
    <w:rsid w:val="001C7F23"/>
    <w:rsid w:val="001C7F90"/>
    <w:rsid w:val="001D08AD"/>
    <w:rsid w:val="001D0DEC"/>
    <w:rsid w:val="001D0F23"/>
    <w:rsid w:val="001D259C"/>
    <w:rsid w:val="001D27DF"/>
    <w:rsid w:val="001D3066"/>
    <w:rsid w:val="001D3451"/>
    <w:rsid w:val="001D5693"/>
    <w:rsid w:val="001D671E"/>
    <w:rsid w:val="001D79FE"/>
    <w:rsid w:val="001E13D3"/>
    <w:rsid w:val="001E2349"/>
    <w:rsid w:val="001E2B11"/>
    <w:rsid w:val="001E2BC9"/>
    <w:rsid w:val="001E34B9"/>
    <w:rsid w:val="001E3CD5"/>
    <w:rsid w:val="001E4FF4"/>
    <w:rsid w:val="001E5BF0"/>
    <w:rsid w:val="001E6FAF"/>
    <w:rsid w:val="001F1F16"/>
    <w:rsid w:val="001F2327"/>
    <w:rsid w:val="001F2E62"/>
    <w:rsid w:val="001F468E"/>
    <w:rsid w:val="001F5634"/>
    <w:rsid w:val="001F5AB0"/>
    <w:rsid w:val="001F5B64"/>
    <w:rsid w:val="001F6756"/>
    <w:rsid w:val="002003D8"/>
    <w:rsid w:val="00204B1D"/>
    <w:rsid w:val="00207052"/>
    <w:rsid w:val="00207CAB"/>
    <w:rsid w:val="00211B66"/>
    <w:rsid w:val="002134AF"/>
    <w:rsid w:val="00213F27"/>
    <w:rsid w:val="00214642"/>
    <w:rsid w:val="00214BDF"/>
    <w:rsid w:val="00214C9D"/>
    <w:rsid w:val="00215DD7"/>
    <w:rsid w:val="00216599"/>
    <w:rsid w:val="00220B76"/>
    <w:rsid w:val="002213E6"/>
    <w:rsid w:val="002216B0"/>
    <w:rsid w:val="00222207"/>
    <w:rsid w:val="00222482"/>
    <w:rsid w:val="002234BE"/>
    <w:rsid w:val="00223A83"/>
    <w:rsid w:val="00223BB0"/>
    <w:rsid w:val="002240BB"/>
    <w:rsid w:val="002240E7"/>
    <w:rsid w:val="002249C0"/>
    <w:rsid w:val="002304C6"/>
    <w:rsid w:val="00230B2C"/>
    <w:rsid w:val="002323C1"/>
    <w:rsid w:val="002330B6"/>
    <w:rsid w:val="00234699"/>
    <w:rsid w:val="00234FD5"/>
    <w:rsid w:val="00236EE6"/>
    <w:rsid w:val="00237FC8"/>
    <w:rsid w:val="002402B2"/>
    <w:rsid w:val="00244F4C"/>
    <w:rsid w:val="00245D50"/>
    <w:rsid w:val="002505DE"/>
    <w:rsid w:val="00251163"/>
    <w:rsid w:val="00251354"/>
    <w:rsid w:val="00251AE4"/>
    <w:rsid w:val="002523D8"/>
    <w:rsid w:val="00252F59"/>
    <w:rsid w:val="00253DF5"/>
    <w:rsid w:val="00254104"/>
    <w:rsid w:val="00254B2D"/>
    <w:rsid w:val="00254F77"/>
    <w:rsid w:val="002551FD"/>
    <w:rsid w:val="002555DD"/>
    <w:rsid w:val="00255872"/>
    <w:rsid w:val="00256A44"/>
    <w:rsid w:val="002610C0"/>
    <w:rsid w:val="00261C1D"/>
    <w:rsid w:val="00262483"/>
    <w:rsid w:val="002624A0"/>
    <w:rsid w:val="00262BAF"/>
    <w:rsid w:val="002636F9"/>
    <w:rsid w:val="00263800"/>
    <w:rsid w:val="002638EE"/>
    <w:rsid w:val="00264126"/>
    <w:rsid w:val="0026427C"/>
    <w:rsid w:val="002642C0"/>
    <w:rsid w:val="00266314"/>
    <w:rsid w:val="0026654A"/>
    <w:rsid w:val="002671B8"/>
    <w:rsid w:val="00271AD4"/>
    <w:rsid w:val="00272D96"/>
    <w:rsid w:val="002731E2"/>
    <w:rsid w:val="00273256"/>
    <w:rsid w:val="00273536"/>
    <w:rsid w:val="00273661"/>
    <w:rsid w:val="00273F4C"/>
    <w:rsid w:val="00274A22"/>
    <w:rsid w:val="00276F34"/>
    <w:rsid w:val="00280242"/>
    <w:rsid w:val="0028180C"/>
    <w:rsid w:val="00281960"/>
    <w:rsid w:val="00282328"/>
    <w:rsid w:val="002830EE"/>
    <w:rsid w:val="00284664"/>
    <w:rsid w:val="00285272"/>
    <w:rsid w:val="00285BF5"/>
    <w:rsid w:val="00285D8D"/>
    <w:rsid w:val="0028668F"/>
    <w:rsid w:val="00286E1F"/>
    <w:rsid w:val="00287E60"/>
    <w:rsid w:val="002912C2"/>
    <w:rsid w:val="00292267"/>
    <w:rsid w:val="002928F5"/>
    <w:rsid w:val="002942ED"/>
    <w:rsid w:val="002958C6"/>
    <w:rsid w:val="002977E7"/>
    <w:rsid w:val="002A289A"/>
    <w:rsid w:val="002A2AB3"/>
    <w:rsid w:val="002A546F"/>
    <w:rsid w:val="002A6208"/>
    <w:rsid w:val="002A70C2"/>
    <w:rsid w:val="002A7794"/>
    <w:rsid w:val="002A7D53"/>
    <w:rsid w:val="002B0773"/>
    <w:rsid w:val="002B115A"/>
    <w:rsid w:val="002B1AA7"/>
    <w:rsid w:val="002B1DBA"/>
    <w:rsid w:val="002B210F"/>
    <w:rsid w:val="002B55A6"/>
    <w:rsid w:val="002B58C2"/>
    <w:rsid w:val="002B6926"/>
    <w:rsid w:val="002C281D"/>
    <w:rsid w:val="002C2E2C"/>
    <w:rsid w:val="002C37EE"/>
    <w:rsid w:val="002C3F70"/>
    <w:rsid w:val="002C564D"/>
    <w:rsid w:val="002C6703"/>
    <w:rsid w:val="002C733C"/>
    <w:rsid w:val="002D07D7"/>
    <w:rsid w:val="002D0841"/>
    <w:rsid w:val="002D1007"/>
    <w:rsid w:val="002D1B54"/>
    <w:rsid w:val="002D1C94"/>
    <w:rsid w:val="002D31F2"/>
    <w:rsid w:val="002D3F0C"/>
    <w:rsid w:val="002D4F41"/>
    <w:rsid w:val="002D4FE8"/>
    <w:rsid w:val="002D5CE6"/>
    <w:rsid w:val="002E04DB"/>
    <w:rsid w:val="002E0E65"/>
    <w:rsid w:val="002E1AB8"/>
    <w:rsid w:val="002E2B02"/>
    <w:rsid w:val="002E3483"/>
    <w:rsid w:val="002E41B2"/>
    <w:rsid w:val="002E44B6"/>
    <w:rsid w:val="002E5808"/>
    <w:rsid w:val="002E5C47"/>
    <w:rsid w:val="002E6961"/>
    <w:rsid w:val="002E7649"/>
    <w:rsid w:val="002F0E22"/>
    <w:rsid w:val="002F1D69"/>
    <w:rsid w:val="002F4099"/>
    <w:rsid w:val="002F5B2B"/>
    <w:rsid w:val="002F649D"/>
    <w:rsid w:val="003008AF"/>
    <w:rsid w:val="00301A7A"/>
    <w:rsid w:val="00301DB2"/>
    <w:rsid w:val="00304FF5"/>
    <w:rsid w:val="0030539F"/>
    <w:rsid w:val="00305499"/>
    <w:rsid w:val="003068B0"/>
    <w:rsid w:val="0030714E"/>
    <w:rsid w:val="003077AE"/>
    <w:rsid w:val="00307D65"/>
    <w:rsid w:val="0031022B"/>
    <w:rsid w:val="0031126A"/>
    <w:rsid w:val="003131FD"/>
    <w:rsid w:val="003138C1"/>
    <w:rsid w:val="00313AB2"/>
    <w:rsid w:val="003143B0"/>
    <w:rsid w:val="003145B9"/>
    <w:rsid w:val="003154E5"/>
    <w:rsid w:val="003160BB"/>
    <w:rsid w:val="0031643B"/>
    <w:rsid w:val="00316496"/>
    <w:rsid w:val="00317CAA"/>
    <w:rsid w:val="003211C1"/>
    <w:rsid w:val="00321AA7"/>
    <w:rsid w:val="00323568"/>
    <w:rsid w:val="0032448B"/>
    <w:rsid w:val="003244CB"/>
    <w:rsid w:val="00326164"/>
    <w:rsid w:val="003276C7"/>
    <w:rsid w:val="003300D2"/>
    <w:rsid w:val="0033190A"/>
    <w:rsid w:val="00331BB6"/>
    <w:rsid w:val="003329CF"/>
    <w:rsid w:val="00335973"/>
    <w:rsid w:val="003375F8"/>
    <w:rsid w:val="00337CBD"/>
    <w:rsid w:val="00337EC5"/>
    <w:rsid w:val="003406D0"/>
    <w:rsid w:val="00340CD9"/>
    <w:rsid w:val="00341CC4"/>
    <w:rsid w:val="003428DF"/>
    <w:rsid w:val="00342E83"/>
    <w:rsid w:val="003430DA"/>
    <w:rsid w:val="00343620"/>
    <w:rsid w:val="003437BA"/>
    <w:rsid w:val="003445BD"/>
    <w:rsid w:val="00345031"/>
    <w:rsid w:val="00346C17"/>
    <w:rsid w:val="00347765"/>
    <w:rsid w:val="00347B82"/>
    <w:rsid w:val="00352048"/>
    <w:rsid w:val="00352772"/>
    <w:rsid w:val="0035399A"/>
    <w:rsid w:val="00353C92"/>
    <w:rsid w:val="003554DD"/>
    <w:rsid w:val="003556B3"/>
    <w:rsid w:val="00355A43"/>
    <w:rsid w:val="00355C4B"/>
    <w:rsid w:val="0035642F"/>
    <w:rsid w:val="003574F3"/>
    <w:rsid w:val="003621D4"/>
    <w:rsid w:val="003627FF"/>
    <w:rsid w:val="003628A0"/>
    <w:rsid w:val="00363240"/>
    <w:rsid w:val="0036348F"/>
    <w:rsid w:val="003634AE"/>
    <w:rsid w:val="00364AB9"/>
    <w:rsid w:val="00366BF2"/>
    <w:rsid w:val="00367164"/>
    <w:rsid w:val="0036716D"/>
    <w:rsid w:val="003675A7"/>
    <w:rsid w:val="003702B0"/>
    <w:rsid w:val="00371083"/>
    <w:rsid w:val="003716C7"/>
    <w:rsid w:val="003728BC"/>
    <w:rsid w:val="00372D57"/>
    <w:rsid w:val="00372D8D"/>
    <w:rsid w:val="00373BBF"/>
    <w:rsid w:val="00373C6E"/>
    <w:rsid w:val="00374517"/>
    <w:rsid w:val="00375E7C"/>
    <w:rsid w:val="00375F53"/>
    <w:rsid w:val="003768D9"/>
    <w:rsid w:val="00376D6A"/>
    <w:rsid w:val="003774A1"/>
    <w:rsid w:val="00377B1D"/>
    <w:rsid w:val="00380919"/>
    <w:rsid w:val="00382726"/>
    <w:rsid w:val="00382D96"/>
    <w:rsid w:val="003839D8"/>
    <w:rsid w:val="00383CD9"/>
    <w:rsid w:val="003866BE"/>
    <w:rsid w:val="0038705E"/>
    <w:rsid w:val="00387AA7"/>
    <w:rsid w:val="00390A4C"/>
    <w:rsid w:val="00390A51"/>
    <w:rsid w:val="00390EBE"/>
    <w:rsid w:val="003914A6"/>
    <w:rsid w:val="00392C13"/>
    <w:rsid w:val="0039335F"/>
    <w:rsid w:val="00393362"/>
    <w:rsid w:val="00393AAA"/>
    <w:rsid w:val="0039477B"/>
    <w:rsid w:val="003962B5"/>
    <w:rsid w:val="00396996"/>
    <w:rsid w:val="00396AB7"/>
    <w:rsid w:val="00396D1B"/>
    <w:rsid w:val="00396FE7"/>
    <w:rsid w:val="00397AA3"/>
    <w:rsid w:val="003A121D"/>
    <w:rsid w:val="003A212B"/>
    <w:rsid w:val="003A3DCF"/>
    <w:rsid w:val="003A414D"/>
    <w:rsid w:val="003A543C"/>
    <w:rsid w:val="003A569C"/>
    <w:rsid w:val="003A6711"/>
    <w:rsid w:val="003A6AAC"/>
    <w:rsid w:val="003A6AB7"/>
    <w:rsid w:val="003A6C85"/>
    <w:rsid w:val="003A6EE8"/>
    <w:rsid w:val="003A7CAA"/>
    <w:rsid w:val="003B00A0"/>
    <w:rsid w:val="003B00EC"/>
    <w:rsid w:val="003B0B69"/>
    <w:rsid w:val="003B18FA"/>
    <w:rsid w:val="003B21DC"/>
    <w:rsid w:val="003B267C"/>
    <w:rsid w:val="003B2C6F"/>
    <w:rsid w:val="003B3D62"/>
    <w:rsid w:val="003B52C9"/>
    <w:rsid w:val="003B55C6"/>
    <w:rsid w:val="003B5B73"/>
    <w:rsid w:val="003B71FB"/>
    <w:rsid w:val="003C0047"/>
    <w:rsid w:val="003C0130"/>
    <w:rsid w:val="003C0A27"/>
    <w:rsid w:val="003C0EB3"/>
    <w:rsid w:val="003C17BD"/>
    <w:rsid w:val="003C17FD"/>
    <w:rsid w:val="003C2F9F"/>
    <w:rsid w:val="003C36A7"/>
    <w:rsid w:val="003C46F6"/>
    <w:rsid w:val="003C5172"/>
    <w:rsid w:val="003C641F"/>
    <w:rsid w:val="003D00C4"/>
    <w:rsid w:val="003D0CC3"/>
    <w:rsid w:val="003D14DB"/>
    <w:rsid w:val="003D1A1F"/>
    <w:rsid w:val="003D2B03"/>
    <w:rsid w:val="003D4386"/>
    <w:rsid w:val="003D61DB"/>
    <w:rsid w:val="003D6588"/>
    <w:rsid w:val="003D6C97"/>
    <w:rsid w:val="003E0C8E"/>
    <w:rsid w:val="003E3323"/>
    <w:rsid w:val="003E4610"/>
    <w:rsid w:val="003E63DB"/>
    <w:rsid w:val="003E72D0"/>
    <w:rsid w:val="003E7C94"/>
    <w:rsid w:val="003F09BC"/>
    <w:rsid w:val="003F0A97"/>
    <w:rsid w:val="003F1BDF"/>
    <w:rsid w:val="003F3882"/>
    <w:rsid w:val="003F461B"/>
    <w:rsid w:val="003F4A6E"/>
    <w:rsid w:val="003F4D61"/>
    <w:rsid w:val="003F50DD"/>
    <w:rsid w:val="003F5474"/>
    <w:rsid w:val="003F6E89"/>
    <w:rsid w:val="00400A0B"/>
    <w:rsid w:val="004015EA"/>
    <w:rsid w:val="004024E5"/>
    <w:rsid w:val="00404644"/>
    <w:rsid w:val="00404A74"/>
    <w:rsid w:val="004055A6"/>
    <w:rsid w:val="00406936"/>
    <w:rsid w:val="00406AA1"/>
    <w:rsid w:val="00411282"/>
    <w:rsid w:val="00411436"/>
    <w:rsid w:val="004114AC"/>
    <w:rsid w:val="00411563"/>
    <w:rsid w:val="0041170E"/>
    <w:rsid w:val="00412A05"/>
    <w:rsid w:val="004151AA"/>
    <w:rsid w:val="00415C62"/>
    <w:rsid w:val="004206A1"/>
    <w:rsid w:val="0042149C"/>
    <w:rsid w:val="00422802"/>
    <w:rsid w:val="00422F97"/>
    <w:rsid w:val="004249C6"/>
    <w:rsid w:val="00424B36"/>
    <w:rsid w:val="00425330"/>
    <w:rsid w:val="0042577D"/>
    <w:rsid w:val="00425DF5"/>
    <w:rsid w:val="00426B31"/>
    <w:rsid w:val="004271D9"/>
    <w:rsid w:val="00431F05"/>
    <w:rsid w:val="004323E4"/>
    <w:rsid w:val="004338D4"/>
    <w:rsid w:val="004352AF"/>
    <w:rsid w:val="0043610B"/>
    <w:rsid w:val="004371C3"/>
    <w:rsid w:val="00440846"/>
    <w:rsid w:val="00440B13"/>
    <w:rsid w:val="00441711"/>
    <w:rsid w:val="0044232F"/>
    <w:rsid w:val="004423BC"/>
    <w:rsid w:val="0044336A"/>
    <w:rsid w:val="00443559"/>
    <w:rsid w:val="0044487E"/>
    <w:rsid w:val="00444950"/>
    <w:rsid w:val="00445439"/>
    <w:rsid w:val="004464EB"/>
    <w:rsid w:val="00447578"/>
    <w:rsid w:val="00447F96"/>
    <w:rsid w:val="004501D3"/>
    <w:rsid w:val="004510BD"/>
    <w:rsid w:val="0045120E"/>
    <w:rsid w:val="00451825"/>
    <w:rsid w:val="00451AA6"/>
    <w:rsid w:val="004521AE"/>
    <w:rsid w:val="004533B7"/>
    <w:rsid w:val="0045419A"/>
    <w:rsid w:val="004616B1"/>
    <w:rsid w:val="004621F4"/>
    <w:rsid w:val="004625D3"/>
    <w:rsid w:val="0046265C"/>
    <w:rsid w:val="004653EF"/>
    <w:rsid w:val="00465482"/>
    <w:rsid w:val="0046557B"/>
    <w:rsid w:val="004657F0"/>
    <w:rsid w:val="00465E7B"/>
    <w:rsid w:val="00465F9F"/>
    <w:rsid w:val="004663C9"/>
    <w:rsid w:val="00466EBA"/>
    <w:rsid w:val="00467B39"/>
    <w:rsid w:val="004709D8"/>
    <w:rsid w:val="00471371"/>
    <w:rsid w:val="0047161C"/>
    <w:rsid w:val="004719B1"/>
    <w:rsid w:val="00471FE7"/>
    <w:rsid w:val="00472159"/>
    <w:rsid w:val="004730E7"/>
    <w:rsid w:val="00473D68"/>
    <w:rsid w:val="00474055"/>
    <w:rsid w:val="004745E1"/>
    <w:rsid w:val="004752C0"/>
    <w:rsid w:val="004753EF"/>
    <w:rsid w:val="004755C4"/>
    <w:rsid w:val="004769DE"/>
    <w:rsid w:val="004819B8"/>
    <w:rsid w:val="00482F5C"/>
    <w:rsid w:val="004839B7"/>
    <w:rsid w:val="00483B72"/>
    <w:rsid w:val="00483B99"/>
    <w:rsid w:val="004853EC"/>
    <w:rsid w:val="00485FDA"/>
    <w:rsid w:val="00486DD8"/>
    <w:rsid w:val="004871F6"/>
    <w:rsid w:val="00490B24"/>
    <w:rsid w:val="004910C4"/>
    <w:rsid w:val="00491733"/>
    <w:rsid w:val="00493480"/>
    <w:rsid w:val="00493A7C"/>
    <w:rsid w:val="004940C5"/>
    <w:rsid w:val="00494572"/>
    <w:rsid w:val="00497225"/>
    <w:rsid w:val="004A0387"/>
    <w:rsid w:val="004A447F"/>
    <w:rsid w:val="004A66F6"/>
    <w:rsid w:val="004A6802"/>
    <w:rsid w:val="004B086D"/>
    <w:rsid w:val="004B2341"/>
    <w:rsid w:val="004B2678"/>
    <w:rsid w:val="004B29E9"/>
    <w:rsid w:val="004B305C"/>
    <w:rsid w:val="004B5FD8"/>
    <w:rsid w:val="004B6C71"/>
    <w:rsid w:val="004B7DFA"/>
    <w:rsid w:val="004B7F7C"/>
    <w:rsid w:val="004C1747"/>
    <w:rsid w:val="004C1BD0"/>
    <w:rsid w:val="004C2797"/>
    <w:rsid w:val="004C426D"/>
    <w:rsid w:val="004C5261"/>
    <w:rsid w:val="004C5A56"/>
    <w:rsid w:val="004C5CBF"/>
    <w:rsid w:val="004C6665"/>
    <w:rsid w:val="004D12D4"/>
    <w:rsid w:val="004D15EC"/>
    <w:rsid w:val="004D1FD8"/>
    <w:rsid w:val="004D208F"/>
    <w:rsid w:val="004D2AA7"/>
    <w:rsid w:val="004D3835"/>
    <w:rsid w:val="004D430A"/>
    <w:rsid w:val="004D4D60"/>
    <w:rsid w:val="004D4FAF"/>
    <w:rsid w:val="004D5536"/>
    <w:rsid w:val="004D5726"/>
    <w:rsid w:val="004D5748"/>
    <w:rsid w:val="004D5B30"/>
    <w:rsid w:val="004D61C8"/>
    <w:rsid w:val="004E01C1"/>
    <w:rsid w:val="004E0E52"/>
    <w:rsid w:val="004E1075"/>
    <w:rsid w:val="004E1537"/>
    <w:rsid w:val="004E1725"/>
    <w:rsid w:val="004E23BD"/>
    <w:rsid w:val="004E295D"/>
    <w:rsid w:val="004E3485"/>
    <w:rsid w:val="004E453B"/>
    <w:rsid w:val="004E4890"/>
    <w:rsid w:val="004E5285"/>
    <w:rsid w:val="004E75D3"/>
    <w:rsid w:val="004E7966"/>
    <w:rsid w:val="004F25C6"/>
    <w:rsid w:val="004F3200"/>
    <w:rsid w:val="004F424B"/>
    <w:rsid w:val="004F4656"/>
    <w:rsid w:val="004F47DE"/>
    <w:rsid w:val="004F47DF"/>
    <w:rsid w:val="004F5674"/>
    <w:rsid w:val="004F5CA2"/>
    <w:rsid w:val="004F5D01"/>
    <w:rsid w:val="004F5F3B"/>
    <w:rsid w:val="004F6978"/>
    <w:rsid w:val="004F71CB"/>
    <w:rsid w:val="004F7232"/>
    <w:rsid w:val="005018E4"/>
    <w:rsid w:val="00502A07"/>
    <w:rsid w:val="00503D71"/>
    <w:rsid w:val="005055E2"/>
    <w:rsid w:val="00506728"/>
    <w:rsid w:val="00507E3E"/>
    <w:rsid w:val="00510141"/>
    <w:rsid w:val="0051029B"/>
    <w:rsid w:val="005120AC"/>
    <w:rsid w:val="005125BF"/>
    <w:rsid w:val="00512D8A"/>
    <w:rsid w:val="00512E58"/>
    <w:rsid w:val="0051380E"/>
    <w:rsid w:val="005150C0"/>
    <w:rsid w:val="00515BB9"/>
    <w:rsid w:val="00515C86"/>
    <w:rsid w:val="00521096"/>
    <w:rsid w:val="00522121"/>
    <w:rsid w:val="00522815"/>
    <w:rsid w:val="00522B9B"/>
    <w:rsid w:val="00523DF2"/>
    <w:rsid w:val="00524E5B"/>
    <w:rsid w:val="00526251"/>
    <w:rsid w:val="0052646C"/>
    <w:rsid w:val="005267DB"/>
    <w:rsid w:val="00526AB7"/>
    <w:rsid w:val="00526F5E"/>
    <w:rsid w:val="00527E83"/>
    <w:rsid w:val="00530577"/>
    <w:rsid w:val="00530E44"/>
    <w:rsid w:val="005329C6"/>
    <w:rsid w:val="00532A39"/>
    <w:rsid w:val="00532B3E"/>
    <w:rsid w:val="00533366"/>
    <w:rsid w:val="00534E65"/>
    <w:rsid w:val="00535676"/>
    <w:rsid w:val="00535AA3"/>
    <w:rsid w:val="005365FD"/>
    <w:rsid w:val="005370B6"/>
    <w:rsid w:val="005371BD"/>
    <w:rsid w:val="005408D5"/>
    <w:rsid w:val="00541EA9"/>
    <w:rsid w:val="00541FAD"/>
    <w:rsid w:val="00542201"/>
    <w:rsid w:val="00542471"/>
    <w:rsid w:val="005453D0"/>
    <w:rsid w:val="00546620"/>
    <w:rsid w:val="00547BE3"/>
    <w:rsid w:val="005500CA"/>
    <w:rsid w:val="00550574"/>
    <w:rsid w:val="00551839"/>
    <w:rsid w:val="00551BF5"/>
    <w:rsid w:val="00551FC1"/>
    <w:rsid w:val="00552239"/>
    <w:rsid w:val="005541FA"/>
    <w:rsid w:val="005545CB"/>
    <w:rsid w:val="0055471A"/>
    <w:rsid w:val="00554E93"/>
    <w:rsid w:val="0055507E"/>
    <w:rsid w:val="00555485"/>
    <w:rsid w:val="0055548E"/>
    <w:rsid w:val="0055704D"/>
    <w:rsid w:val="005570DC"/>
    <w:rsid w:val="00557637"/>
    <w:rsid w:val="00561CBE"/>
    <w:rsid w:val="005620BA"/>
    <w:rsid w:val="0056465C"/>
    <w:rsid w:val="005652C5"/>
    <w:rsid w:val="00566E7B"/>
    <w:rsid w:val="00570EBF"/>
    <w:rsid w:val="00571E5E"/>
    <w:rsid w:val="00571FAC"/>
    <w:rsid w:val="0057245C"/>
    <w:rsid w:val="00572AE1"/>
    <w:rsid w:val="00573564"/>
    <w:rsid w:val="005745DA"/>
    <w:rsid w:val="00574795"/>
    <w:rsid w:val="00574C80"/>
    <w:rsid w:val="00574E64"/>
    <w:rsid w:val="00580670"/>
    <w:rsid w:val="00581620"/>
    <w:rsid w:val="005838FA"/>
    <w:rsid w:val="00583A3F"/>
    <w:rsid w:val="0058442D"/>
    <w:rsid w:val="00585F40"/>
    <w:rsid w:val="00586ABC"/>
    <w:rsid w:val="00587D7F"/>
    <w:rsid w:val="00590652"/>
    <w:rsid w:val="00590722"/>
    <w:rsid w:val="00590A56"/>
    <w:rsid w:val="005912A7"/>
    <w:rsid w:val="00591ADF"/>
    <w:rsid w:val="00592A98"/>
    <w:rsid w:val="005935A6"/>
    <w:rsid w:val="00593872"/>
    <w:rsid w:val="00593ECA"/>
    <w:rsid w:val="0059450B"/>
    <w:rsid w:val="005946CD"/>
    <w:rsid w:val="00594AFA"/>
    <w:rsid w:val="005953B9"/>
    <w:rsid w:val="0059561D"/>
    <w:rsid w:val="00597052"/>
    <w:rsid w:val="005970F1"/>
    <w:rsid w:val="00597C84"/>
    <w:rsid w:val="005A059E"/>
    <w:rsid w:val="005A0CFA"/>
    <w:rsid w:val="005A0E71"/>
    <w:rsid w:val="005A1DD4"/>
    <w:rsid w:val="005A1FEF"/>
    <w:rsid w:val="005A2EF6"/>
    <w:rsid w:val="005A39A8"/>
    <w:rsid w:val="005A3A1C"/>
    <w:rsid w:val="005A41E9"/>
    <w:rsid w:val="005A61D0"/>
    <w:rsid w:val="005A7FF2"/>
    <w:rsid w:val="005B1123"/>
    <w:rsid w:val="005B2576"/>
    <w:rsid w:val="005B2DE3"/>
    <w:rsid w:val="005B399D"/>
    <w:rsid w:val="005B44E4"/>
    <w:rsid w:val="005B464C"/>
    <w:rsid w:val="005B4918"/>
    <w:rsid w:val="005B4F85"/>
    <w:rsid w:val="005B6E04"/>
    <w:rsid w:val="005C1AC2"/>
    <w:rsid w:val="005C1FCD"/>
    <w:rsid w:val="005C2564"/>
    <w:rsid w:val="005C2576"/>
    <w:rsid w:val="005C26AA"/>
    <w:rsid w:val="005C4383"/>
    <w:rsid w:val="005C5440"/>
    <w:rsid w:val="005C59CD"/>
    <w:rsid w:val="005D06A1"/>
    <w:rsid w:val="005D2F55"/>
    <w:rsid w:val="005D2F8F"/>
    <w:rsid w:val="005D44CA"/>
    <w:rsid w:val="005D483C"/>
    <w:rsid w:val="005D51C4"/>
    <w:rsid w:val="005D5989"/>
    <w:rsid w:val="005D7221"/>
    <w:rsid w:val="005D72D8"/>
    <w:rsid w:val="005E0476"/>
    <w:rsid w:val="005E0574"/>
    <w:rsid w:val="005E10C9"/>
    <w:rsid w:val="005E2A00"/>
    <w:rsid w:val="005E2E05"/>
    <w:rsid w:val="005E40F1"/>
    <w:rsid w:val="005E464E"/>
    <w:rsid w:val="005E63B9"/>
    <w:rsid w:val="005F006C"/>
    <w:rsid w:val="005F0387"/>
    <w:rsid w:val="005F1079"/>
    <w:rsid w:val="005F11AC"/>
    <w:rsid w:val="005F12E8"/>
    <w:rsid w:val="005F1589"/>
    <w:rsid w:val="005F175B"/>
    <w:rsid w:val="005F20DC"/>
    <w:rsid w:val="005F21E8"/>
    <w:rsid w:val="005F2BFE"/>
    <w:rsid w:val="005F42D7"/>
    <w:rsid w:val="005F5606"/>
    <w:rsid w:val="005F6882"/>
    <w:rsid w:val="00600178"/>
    <w:rsid w:val="0060035F"/>
    <w:rsid w:val="0060170F"/>
    <w:rsid w:val="00601DC0"/>
    <w:rsid w:val="00602AB6"/>
    <w:rsid w:val="00605F87"/>
    <w:rsid w:val="00607217"/>
    <w:rsid w:val="006109F1"/>
    <w:rsid w:val="00610AC1"/>
    <w:rsid w:val="006111E9"/>
    <w:rsid w:val="0061273B"/>
    <w:rsid w:val="00612924"/>
    <w:rsid w:val="00612B4C"/>
    <w:rsid w:val="00613297"/>
    <w:rsid w:val="00614539"/>
    <w:rsid w:val="00614940"/>
    <w:rsid w:val="00616D70"/>
    <w:rsid w:val="006170BD"/>
    <w:rsid w:val="006174E6"/>
    <w:rsid w:val="006209B5"/>
    <w:rsid w:val="00620AE6"/>
    <w:rsid w:val="00622904"/>
    <w:rsid w:val="00622B7A"/>
    <w:rsid w:val="006233FD"/>
    <w:rsid w:val="006238C8"/>
    <w:rsid w:val="0062396B"/>
    <w:rsid w:val="00623ED3"/>
    <w:rsid w:val="00624F31"/>
    <w:rsid w:val="00625300"/>
    <w:rsid w:val="00625CC4"/>
    <w:rsid w:val="00627894"/>
    <w:rsid w:val="00627969"/>
    <w:rsid w:val="00627B34"/>
    <w:rsid w:val="00630EDB"/>
    <w:rsid w:val="006317B5"/>
    <w:rsid w:val="00631AA0"/>
    <w:rsid w:val="00631D4F"/>
    <w:rsid w:val="00632368"/>
    <w:rsid w:val="0063360D"/>
    <w:rsid w:val="00633F27"/>
    <w:rsid w:val="00634D49"/>
    <w:rsid w:val="006357AC"/>
    <w:rsid w:val="00635CF6"/>
    <w:rsid w:val="00636B2C"/>
    <w:rsid w:val="00637B95"/>
    <w:rsid w:val="0064050D"/>
    <w:rsid w:val="0064140F"/>
    <w:rsid w:val="0064247F"/>
    <w:rsid w:val="00642FB7"/>
    <w:rsid w:val="00642FD0"/>
    <w:rsid w:val="0064333A"/>
    <w:rsid w:val="0064336F"/>
    <w:rsid w:val="0064394E"/>
    <w:rsid w:val="00643D83"/>
    <w:rsid w:val="006461B5"/>
    <w:rsid w:val="0064739E"/>
    <w:rsid w:val="00650316"/>
    <w:rsid w:val="00651B36"/>
    <w:rsid w:val="00651CB7"/>
    <w:rsid w:val="00651CFC"/>
    <w:rsid w:val="0065240C"/>
    <w:rsid w:val="00652CA0"/>
    <w:rsid w:val="00654D27"/>
    <w:rsid w:val="006555A3"/>
    <w:rsid w:val="006555C7"/>
    <w:rsid w:val="00655F45"/>
    <w:rsid w:val="00656621"/>
    <w:rsid w:val="0065772D"/>
    <w:rsid w:val="00660569"/>
    <w:rsid w:val="00661320"/>
    <w:rsid w:val="006618D0"/>
    <w:rsid w:val="00661914"/>
    <w:rsid w:val="006636E1"/>
    <w:rsid w:val="00664A4E"/>
    <w:rsid w:val="00667EDC"/>
    <w:rsid w:val="006706DE"/>
    <w:rsid w:val="00670833"/>
    <w:rsid w:val="00672207"/>
    <w:rsid w:val="00672AB3"/>
    <w:rsid w:val="006741FE"/>
    <w:rsid w:val="00674EFF"/>
    <w:rsid w:val="00675D87"/>
    <w:rsid w:val="0067607A"/>
    <w:rsid w:val="00676212"/>
    <w:rsid w:val="006802EB"/>
    <w:rsid w:val="00680927"/>
    <w:rsid w:val="00680A43"/>
    <w:rsid w:val="00680EFD"/>
    <w:rsid w:val="00681E5B"/>
    <w:rsid w:val="00682FD2"/>
    <w:rsid w:val="00683FFF"/>
    <w:rsid w:val="006845FD"/>
    <w:rsid w:val="00684749"/>
    <w:rsid w:val="00684777"/>
    <w:rsid w:val="00684970"/>
    <w:rsid w:val="00686276"/>
    <w:rsid w:val="00690685"/>
    <w:rsid w:val="0069154D"/>
    <w:rsid w:val="00692032"/>
    <w:rsid w:val="00692397"/>
    <w:rsid w:val="00693193"/>
    <w:rsid w:val="00693A2D"/>
    <w:rsid w:val="00693C31"/>
    <w:rsid w:val="00694017"/>
    <w:rsid w:val="00694DD4"/>
    <w:rsid w:val="0069536F"/>
    <w:rsid w:val="00696302"/>
    <w:rsid w:val="0069643E"/>
    <w:rsid w:val="006A0110"/>
    <w:rsid w:val="006A0BFE"/>
    <w:rsid w:val="006A2281"/>
    <w:rsid w:val="006A375A"/>
    <w:rsid w:val="006A3814"/>
    <w:rsid w:val="006A4A7D"/>
    <w:rsid w:val="006A4AA2"/>
    <w:rsid w:val="006A628C"/>
    <w:rsid w:val="006A7ACB"/>
    <w:rsid w:val="006A7BD3"/>
    <w:rsid w:val="006B121C"/>
    <w:rsid w:val="006B1A5B"/>
    <w:rsid w:val="006B1B8D"/>
    <w:rsid w:val="006B24FB"/>
    <w:rsid w:val="006B25AE"/>
    <w:rsid w:val="006B2B16"/>
    <w:rsid w:val="006B4687"/>
    <w:rsid w:val="006B619E"/>
    <w:rsid w:val="006B71C1"/>
    <w:rsid w:val="006B74DA"/>
    <w:rsid w:val="006B7BD1"/>
    <w:rsid w:val="006C0284"/>
    <w:rsid w:val="006C07CF"/>
    <w:rsid w:val="006C1219"/>
    <w:rsid w:val="006C2732"/>
    <w:rsid w:val="006C3FD5"/>
    <w:rsid w:val="006C5A4C"/>
    <w:rsid w:val="006C74F6"/>
    <w:rsid w:val="006C78EC"/>
    <w:rsid w:val="006D12E6"/>
    <w:rsid w:val="006D17C3"/>
    <w:rsid w:val="006D1C11"/>
    <w:rsid w:val="006D1DE8"/>
    <w:rsid w:val="006D35BB"/>
    <w:rsid w:val="006D3B14"/>
    <w:rsid w:val="006D3D68"/>
    <w:rsid w:val="006D7767"/>
    <w:rsid w:val="006E0305"/>
    <w:rsid w:val="006E0FBD"/>
    <w:rsid w:val="006E227C"/>
    <w:rsid w:val="006E3621"/>
    <w:rsid w:val="006E4645"/>
    <w:rsid w:val="006E48D4"/>
    <w:rsid w:val="006E5FFA"/>
    <w:rsid w:val="006F15E4"/>
    <w:rsid w:val="006F183F"/>
    <w:rsid w:val="006F2DFA"/>
    <w:rsid w:val="006F39DC"/>
    <w:rsid w:val="006F3B30"/>
    <w:rsid w:val="006F3FB7"/>
    <w:rsid w:val="006F3FED"/>
    <w:rsid w:val="006F4ED0"/>
    <w:rsid w:val="006F52E7"/>
    <w:rsid w:val="006F58EA"/>
    <w:rsid w:val="006F5A37"/>
    <w:rsid w:val="006F607C"/>
    <w:rsid w:val="006F70B9"/>
    <w:rsid w:val="006F7513"/>
    <w:rsid w:val="006F777C"/>
    <w:rsid w:val="006F77B9"/>
    <w:rsid w:val="006F7A22"/>
    <w:rsid w:val="00701CED"/>
    <w:rsid w:val="007030C9"/>
    <w:rsid w:val="00703F52"/>
    <w:rsid w:val="00704383"/>
    <w:rsid w:val="0070506B"/>
    <w:rsid w:val="00707422"/>
    <w:rsid w:val="00707910"/>
    <w:rsid w:val="00707C56"/>
    <w:rsid w:val="007104F8"/>
    <w:rsid w:val="00710672"/>
    <w:rsid w:val="00710EFF"/>
    <w:rsid w:val="00711AC9"/>
    <w:rsid w:val="007121DC"/>
    <w:rsid w:val="00712416"/>
    <w:rsid w:val="00712534"/>
    <w:rsid w:val="00712633"/>
    <w:rsid w:val="00712A04"/>
    <w:rsid w:val="00713108"/>
    <w:rsid w:val="00713909"/>
    <w:rsid w:val="00713A9C"/>
    <w:rsid w:val="00714391"/>
    <w:rsid w:val="00715200"/>
    <w:rsid w:val="00715BAC"/>
    <w:rsid w:val="007207D2"/>
    <w:rsid w:val="0072145B"/>
    <w:rsid w:val="007219B6"/>
    <w:rsid w:val="00721E35"/>
    <w:rsid w:val="00722F8C"/>
    <w:rsid w:val="007249FC"/>
    <w:rsid w:val="0072623E"/>
    <w:rsid w:val="00726371"/>
    <w:rsid w:val="007263F4"/>
    <w:rsid w:val="007277B6"/>
    <w:rsid w:val="00727EB0"/>
    <w:rsid w:val="00730CFB"/>
    <w:rsid w:val="00730EE1"/>
    <w:rsid w:val="00731554"/>
    <w:rsid w:val="0073200D"/>
    <w:rsid w:val="0073213A"/>
    <w:rsid w:val="00732378"/>
    <w:rsid w:val="00733023"/>
    <w:rsid w:val="00733E8E"/>
    <w:rsid w:val="00733F9F"/>
    <w:rsid w:val="00734408"/>
    <w:rsid w:val="00735B45"/>
    <w:rsid w:val="00737D75"/>
    <w:rsid w:val="0074094B"/>
    <w:rsid w:val="00741652"/>
    <w:rsid w:val="0074240C"/>
    <w:rsid w:val="00742B42"/>
    <w:rsid w:val="00742DF7"/>
    <w:rsid w:val="007434F9"/>
    <w:rsid w:val="00743EED"/>
    <w:rsid w:val="0074423A"/>
    <w:rsid w:val="0074533E"/>
    <w:rsid w:val="00746075"/>
    <w:rsid w:val="007469E4"/>
    <w:rsid w:val="00747136"/>
    <w:rsid w:val="00747263"/>
    <w:rsid w:val="00747840"/>
    <w:rsid w:val="007516C0"/>
    <w:rsid w:val="00752032"/>
    <w:rsid w:val="00752825"/>
    <w:rsid w:val="00752B95"/>
    <w:rsid w:val="00752FDA"/>
    <w:rsid w:val="00753275"/>
    <w:rsid w:val="00753A10"/>
    <w:rsid w:val="007544A0"/>
    <w:rsid w:val="0075487B"/>
    <w:rsid w:val="00755067"/>
    <w:rsid w:val="007554A0"/>
    <w:rsid w:val="00756861"/>
    <w:rsid w:val="0076443B"/>
    <w:rsid w:val="00765106"/>
    <w:rsid w:val="0076534D"/>
    <w:rsid w:val="00765A3C"/>
    <w:rsid w:val="00767F66"/>
    <w:rsid w:val="00772DD5"/>
    <w:rsid w:val="007738C9"/>
    <w:rsid w:val="00774039"/>
    <w:rsid w:val="0077427F"/>
    <w:rsid w:val="007747C5"/>
    <w:rsid w:val="00775ADC"/>
    <w:rsid w:val="00775BD4"/>
    <w:rsid w:val="007775A2"/>
    <w:rsid w:val="00780C37"/>
    <w:rsid w:val="00781A72"/>
    <w:rsid w:val="007843FC"/>
    <w:rsid w:val="00784EC9"/>
    <w:rsid w:val="00786191"/>
    <w:rsid w:val="00786872"/>
    <w:rsid w:val="007871A3"/>
    <w:rsid w:val="007876C4"/>
    <w:rsid w:val="00790029"/>
    <w:rsid w:val="00790581"/>
    <w:rsid w:val="0079058D"/>
    <w:rsid w:val="007911D9"/>
    <w:rsid w:val="0079130B"/>
    <w:rsid w:val="00791382"/>
    <w:rsid w:val="00791BCA"/>
    <w:rsid w:val="00791E2B"/>
    <w:rsid w:val="00791ED4"/>
    <w:rsid w:val="00792E38"/>
    <w:rsid w:val="007932B7"/>
    <w:rsid w:val="00795308"/>
    <w:rsid w:val="00796228"/>
    <w:rsid w:val="007962EC"/>
    <w:rsid w:val="00796377"/>
    <w:rsid w:val="00797B1B"/>
    <w:rsid w:val="007A1771"/>
    <w:rsid w:val="007A1CA8"/>
    <w:rsid w:val="007A20C2"/>
    <w:rsid w:val="007A228C"/>
    <w:rsid w:val="007A2526"/>
    <w:rsid w:val="007A27E4"/>
    <w:rsid w:val="007A4241"/>
    <w:rsid w:val="007A53C4"/>
    <w:rsid w:val="007A5499"/>
    <w:rsid w:val="007A5A05"/>
    <w:rsid w:val="007A6EF9"/>
    <w:rsid w:val="007A7400"/>
    <w:rsid w:val="007A7476"/>
    <w:rsid w:val="007A7C0C"/>
    <w:rsid w:val="007B02B2"/>
    <w:rsid w:val="007B098C"/>
    <w:rsid w:val="007B0DB7"/>
    <w:rsid w:val="007B1840"/>
    <w:rsid w:val="007B1B52"/>
    <w:rsid w:val="007B340E"/>
    <w:rsid w:val="007B4B1D"/>
    <w:rsid w:val="007B5101"/>
    <w:rsid w:val="007B5FB1"/>
    <w:rsid w:val="007B63D9"/>
    <w:rsid w:val="007C0E89"/>
    <w:rsid w:val="007C0F7B"/>
    <w:rsid w:val="007C340C"/>
    <w:rsid w:val="007C51B8"/>
    <w:rsid w:val="007C528E"/>
    <w:rsid w:val="007C6699"/>
    <w:rsid w:val="007C6FBE"/>
    <w:rsid w:val="007C761D"/>
    <w:rsid w:val="007C7A7E"/>
    <w:rsid w:val="007C7F97"/>
    <w:rsid w:val="007D21B2"/>
    <w:rsid w:val="007D22F1"/>
    <w:rsid w:val="007D3A82"/>
    <w:rsid w:val="007D4F1C"/>
    <w:rsid w:val="007D5CC7"/>
    <w:rsid w:val="007D69B9"/>
    <w:rsid w:val="007E0A20"/>
    <w:rsid w:val="007E0C06"/>
    <w:rsid w:val="007E1FDC"/>
    <w:rsid w:val="007E2177"/>
    <w:rsid w:val="007E2A52"/>
    <w:rsid w:val="007E2F29"/>
    <w:rsid w:val="007E3668"/>
    <w:rsid w:val="007E3BE5"/>
    <w:rsid w:val="007E3E99"/>
    <w:rsid w:val="007E4608"/>
    <w:rsid w:val="007E51C0"/>
    <w:rsid w:val="007E79D6"/>
    <w:rsid w:val="007E7AAD"/>
    <w:rsid w:val="007F1A2C"/>
    <w:rsid w:val="007F2D3C"/>
    <w:rsid w:val="007F3694"/>
    <w:rsid w:val="007F403E"/>
    <w:rsid w:val="007F4FEF"/>
    <w:rsid w:val="007F54DA"/>
    <w:rsid w:val="007F6266"/>
    <w:rsid w:val="007F628B"/>
    <w:rsid w:val="007F6970"/>
    <w:rsid w:val="008006EA"/>
    <w:rsid w:val="00801E03"/>
    <w:rsid w:val="00802903"/>
    <w:rsid w:val="00804D6B"/>
    <w:rsid w:val="00806890"/>
    <w:rsid w:val="00807DC4"/>
    <w:rsid w:val="008102B7"/>
    <w:rsid w:val="008110F6"/>
    <w:rsid w:val="008130DA"/>
    <w:rsid w:val="00813F6E"/>
    <w:rsid w:val="008143F7"/>
    <w:rsid w:val="008158BB"/>
    <w:rsid w:val="00815DF6"/>
    <w:rsid w:val="00817D41"/>
    <w:rsid w:val="00820DD6"/>
    <w:rsid w:val="00821AB9"/>
    <w:rsid w:val="008234F9"/>
    <w:rsid w:val="0082366A"/>
    <w:rsid w:val="00827A98"/>
    <w:rsid w:val="008309A6"/>
    <w:rsid w:val="00830C3F"/>
    <w:rsid w:val="008318C9"/>
    <w:rsid w:val="00831D3E"/>
    <w:rsid w:val="008321E0"/>
    <w:rsid w:val="008329AC"/>
    <w:rsid w:val="008329B1"/>
    <w:rsid w:val="00832ABC"/>
    <w:rsid w:val="00835099"/>
    <w:rsid w:val="00836F28"/>
    <w:rsid w:val="00837020"/>
    <w:rsid w:val="008370F8"/>
    <w:rsid w:val="0084009E"/>
    <w:rsid w:val="00840FE7"/>
    <w:rsid w:val="00841950"/>
    <w:rsid w:val="00841ADB"/>
    <w:rsid w:val="00843B80"/>
    <w:rsid w:val="008445C4"/>
    <w:rsid w:val="00844D2F"/>
    <w:rsid w:val="00844EF7"/>
    <w:rsid w:val="00844F94"/>
    <w:rsid w:val="00845CCC"/>
    <w:rsid w:val="00847611"/>
    <w:rsid w:val="00847A24"/>
    <w:rsid w:val="00850F82"/>
    <w:rsid w:val="00853D3E"/>
    <w:rsid w:val="00854555"/>
    <w:rsid w:val="008547BC"/>
    <w:rsid w:val="008547C4"/>
    <w:rsid w:val="00855446"/>
    <w:rsid w:val="00855945"/>
    <w:rsid w:val="008573E6"/>
    <w:rsid w:val="00857568"/>
    <w:rsid w:val="00857773"/>
    <w:rsid w:val="00857DB3"/>
    <w:rsid w:val="00857EDB"/>
    <w:rsid w:val="00860876"/>
    <w:rsid w:val="008609F3"/>
    <w:rsid w:val="00861C04"/>
    <w:rsid w:val="00862BB6"/>
    <w:rsid w:val="00862FE3"/>
    <w:rsid w:val="00863139"/>
    <w:rsid w:val="0086349C"/>
    <w:rsid w:val="00863A65"/>
    <w:rsid w:val="008664B3"/>
    <w:rsid w:val="008665BD"/>
    <w:rsid w:val="00866AFA"/>
    <w:rsid w:val="00867CFA"/>
    <w:rsid w:val="00870626"/>
    <w:rsid w:val="00873054"/>
    <w:rsid w:val="0087320C"/>
    <w:rsid w:val="008745B8"/>
    <w:rsid w:val="00874740"/>
    <w:rsid w:val="008769A9"/>
    <w:rsid w:val="00881CDE"/>
    <w:rsid w:val="00881E81"/>
    <w:rsid w:val="0088257C"/>
    <w:rsid w:val="00882959"/>
    <w:rsid w:val="00882B7C"/>
    <w:rsid w:val="00882F2D"/>
    <w:rsid w:val="008846DC"/>
    <w:rsid w:val="008874AE"/>
    <w:rsid w:val="00891009"/>
    <w:rsid w:val="00891797"/>
    <w:rsid w:val="00891A0F"/>
    <w:rsid w:val="00892ACE"/>
    <w:rsid w:val="00893438"/>
    <w:rsid w:val="0089451D"/>
    <w:rsid w:val="00894923"/>
    <w:rsid w:val="00894F8C"/>
    <w:rsid w:val="0089552D"/>
    <w:rsid w:val="00895DE1"/>
    <w:rsid w:val="00896B8E"/>
    <w:rsid w:val="00896E77"/>
    <w:rsid w:val="008A16E4"/>
    <w:rsid w:val="008A274E"/>
    <w:rsid w:val="008A2965"/>
    <w:rsid w:val="008A4D3A"/>
    <w:rsid w:val="008A6D93"/>
    <w:rsid w:val="008B24C8"/>
    <w:rsid w:val="008B293A"/>
    <w:rsid w:val="008B32BE"/>
    <w:rsid w:val="008B3BA2"/>
    <w:rsid w:val="008B407C"/>
    <w:rsid w:val="008B4C79"/>
    <w:rsid w:val="008B51F5"/>
    <w:rsid w:val="008B779F"/>
    <w:rsid w:val="008C09F4"/>
    <w:rsid w:val="008C0A54"/>
    <w:rsid w:val="008C1382"/>
    <w:rsid w:val="008C14C8"/>
    <w:rsid w:val="008C17E4"/>
    <w:rsid w:val="008C1BC6"/>
    <w:rsid w:val="008C1DDC"/>
    <w:rsid w:val="008C1FBF"/>
    <w:rsid w:val="008C3527"/>
    <w:rsid w:val="008C50F5"/>
    <w:rsid w:val="008C5AC9"/>
    <w:rsid w:val="008C602C"/>
    <w:rsid w:val="008C6833"/>
    <w:rsid w:val="008C6F41"/>
    <w:rsid w:val="008C7797"/>
    <w:rsid w:val="008D0BC9"/>
    <w:rsid w:val="008D222E"/>
    <w:rsid w:val="008D4D64"/>
    <w:rsid w:val="008D50FB"/>
    <w:rsid w:val="008D513C"/>
    <w:rsid w:val="008D5E77"/>
    <w:rsid w:val="008D60CF"/>
    <w:rsid w:val="008D6A9B"/>
    <w:rsid w:val="008D7719"/>
    <w:rsid w:val="008D7C71"/>
    <w:rsid w:val="008E078F"/>
    <w:rsid w:val="008E17AB"/>
    <w:rsid w:val="008E194F"/>
    <w:rsid w:val="008E1BC8"/>
    <w:rsid w:val="008E28CD"/>
    <w:rsid w:val="008E2F05"/>
    <w:rsid w:val="008E3128"/>
    <w:rsid w:val="008E46DE"/>
    <w:rsid w:val="008E5CFD"/>
    <w:rsid w:val="008E5D9E"/>
    <w:rsid w:val="008E6969"/>
    <w:rsid w:val="008E7786"/>
    <w:rsid w:val="008F02D6"/>
    <w:rsid w:val="008F05BD"/>
    <w:rsid w:val="008F1288"/>
    <w:rsid w:val="008F3FE0"/>
    <w:rsid w:val="008F3FE4"/>
    <w:rsid w:val="008F49C7"/>
    <w:rsid w:val="008F7EBB"/>
    <w:rsid w:val="009009D9"/>
    <w:rsid w:val="00901AB9"/>
    <w:rsid w:val="00903A29"/>
    <w:rsid w:val="00903D22"/>
    <w:rsid w:val="009042E9"/>
    <w:rsid w:val="0090448D"/>
    <w:rsid w:val="009055C5"/>
    <w:rsid w:val="00906BB1"/>
    <w:rsid w:val="00907388"/>
    <w:rsid w:val="00907389"/>
    <w:rsid w:val="00911CD6"/>
    <w:rsid w:val="009135BE"/>
    <w:rsid w:val="0091702E"/>
    <w:rsid w:val="00917E75"/>
    <w:rsid w:val="0092006F"/>
    <w:rsid w:val="0092047C"/>
    <w:rsid w:val="009206C4"/>
    <w:rsid w:val="0092097F"/>
    <w:rsid w:val="00920C8C"/>
    <w:rsid w:val="009215DB"/>
    <w:rsid w:val="00921A55"/>
    <w:rsid w:val="00922FA3"/>
    <w:rsid w:val="00924372"/>
    <w:rsid w:val="009247B1"/>
    <w:rsid w:val="009247BB"/>
    <w:rsid w:val="00924F77"/>
    <w:rsid w:val="00925EAA"/>
    <w:rsid w:val="009260CD"/>
    <w:rsid w:val="009260EA"/>
    <w:rsid w:val="009313B2"/>
    <w:rsid w:val="00932F9A"/>
    <w:rsid w:val="009330EE"/>
    <w:rsid w:val="0093411F"/>
    <w:rsid w:val="00935408"/>
    <w:rsid w:val="00935A53"/>
    <w:rsid w:val="00937116"/>
    <w:rsid w:val="00937762"/>
    <w:rsid w:val="0094039E"/>
    <w:rsid w:val="00940B2D"/>
    <w:rsid w:val="00940B4A"/>
    <w:rsid w:val="00941906"/>
    <w:rsid w:val="00941BDF"/>
    <w:rsid w:val="00942AD7"/>
    <w:rsid w:val="00944446"/>
    <w:rsid w:val="009466E5"/>
    <w:rsid w:val="00950B02"/>
    <w:rsid w:val="00950D16"/>
    <w:rsid w:val="00951C51"/>
    <w:rsid w:val="00951F2C"/>
    <w:rsid w:val="009521A3"/>
    <w:rsid w:val="0095467A"/>
    <w:rsid w:val="00956204"/>
    <w:rsid w:val="00956931"/>
    <w:rsid w:val="00956AA9"/>
    <w:rsid w:val="00956C30"/>
    <w:rsid w:val="00956E65"/>
    <w:rsid w:val="00957C44"/>
    <w:rsid w:val="00962730"/>
    <w:rsid w:val="00963639"/>
    <w:rsid w:val="00963767"/>
    <w:rsid w:val="00965343"/>
    <w:rsid w:val="00966C04"/>
    <w:rsid w:val="00967893"/>
    <w:rsid w:val="00967EA0"/>
    <w:rsid w:val="0097026F"/>
    <w:rsid w:val="00970354"/>
    <w:rsid w:val="00970426"/>
    <w:rsid w:val="009713E6"/>
    <w:rsid w:val="00971EA9"/>
    <w:rsid w:val="00971EF6"/>
    <w:rsid w:val="009721E1"/>
    <w:rsid w:val="00973FF8"/>
    <w:rsid w:val="00974AC5"/>
    <w:rsid w:val="0098061C"/>
    <w:rsid w:val="00980A30"/>
    <w:rsid w:val="00980AC4"/>
    <w:rsid w:val="00981B01"/>
    <w:rsid w:val="009821B6"/>
    <w:rsid w:val="00982A8C"/>
    <w:rsid w:val="00982D25"/>
    <w:rsid w:val="00984801"/>
    <w:rsid w:val="00985021"/>
    <w:rsid w:val="00985883"/>
    <w:rsid w:val="0098743F"/>
    <w:rsid w:val="009903FD"/>
    <w:rsid w:val="00991263"/>
    <w:rsid w:val="00994047"/>
    <w:rsid w:val="009961F1"/>
    <w:rsid w:val="00996F2C"/>
    <w:rsid w:val="009A0FCA"/>
    <w:rsid w:val="009A11A1"/>
    <w:rsid w:val="009A1F30"/>
    <w:rsid w:val="009A2B93"/>
    <w:rsid w:val="009A301C"/>
    <w:rsid w:val="009A5485"/>
    <w:rsid w:val="009B0593"/>
    <w:rsid w:val="009B0CD3"/>
    <w:rsid w:val="009B114A"/>
    <w:rsid w:val="009B2AB4"/>
    <w:rsid w:val="009B34BA"/>
    <w:rsid w:val="009B4EE6"/>
    <w:rsid w:val="009B5615"/>
    <w:rsid w:val="009B5741"/>
    <w:rsid w:val="009C0741"/>
    <w:rsid w:val="009C10F9"/>
    <w:rsid w:val="009C154B"/>
    <w:rsid w:val="009C2EC4"/>
    <w:rsid w:val="009C3617"/>
    <w:rsid w:val="009C5906"/>
    <w:rsid w:val="009C6FD2"/>
    <w:rsid w:val="009C718E"/>
    <w:rsid w:val="009C757E"/>
    <w:rsid w:val="009C7F23"/>
    <w:rsid w:val="009D1428"/>
    <w:rsid w:val="009D18A9"/>
    <w:rsid w:val="009D24D7"/>
    <w:rsid w:val="009D33AF"/>
    <w:rsid w:val="009D360D"/>
    <w:rsid w:val="009D39F7"/>
    <w:rsid w:val="009D3D96"/>
    <w:rsid w:val="009D4559"/>
    <w:rsid w:val="009D45CB"/>
    <w:rsid w:val="009D7068"/>
    <w:rsid w:val="009D73B6"/>
    <w:rsid w:val="009D760A"/>
    <w:rsid w:val="009D7CE7"/>
    <w:rsid w:val="009D7E10"/>
    <w:rsid w:val="009E0D0E"/>
    <w:rsid w:val="009E15B6"/>
    <w:rsid w:val="009E238D"/>
    <w:rsid w:val="009E34DA"/>
    <w:rsid w:val="009E360B"/>
    <w:rsid w:val="009E4445"/>
    <w:rsid w:val="009E5171"/>
    <w:rsid w:val="009E51E8"/>
    <w:rsid w:val="009E55CC"/>
    <w:rsid w:val="009E5FDD"/>
    <w:rsid w:val="009E642B"/>
    <w:rsid w:val="009E65E8"/>
    <w:rsid w:val="009F2E2C"/>
    <w:rsid w:val="009F30DE"/>
    <w:rsid w:val="009F3D6D"/>
    <w:rsid w:val="009F3F50"/>
    <w:rsid w:val="009F4857"/>
    <w:rsid w:val="009F4860"/>
    <w:rsid w:val="009F4B3B"/>
    <w:rsid w:val="009F5DCA"/>
    <w:rsid w:val="009F76F2"/>
    <w:rsid w:val="00A0003A"/>
    <w:rsid w:val="00A00DED"/>
    <w:rsid w:val="00A01045"/>
    <w:rsid w:val="00A03147"/>
    <w:rsid w:val="00A03C80"/>
    <w:rsid w:val="00A03F0B"/>
    <w:rsid w:val="00A04135"/>
    <w:rsid w:val="00A04269"/>
    <w:rsid w:val="00A04469"/>
    <w:rsid w:val="00A04F85"/>
    <w:rsid w:val="00A05616"/>
    <w:rsid w:val="00A056DA"/>
    <w:rsid w:val="00A059F1"/>
    <w:rsid w:val="00A06404"/>
    <w:rsid w:val="00A11437"/>
    <w:rsid w:val="00A125CE"/>
    <w:rsid w:val="00A12D27"/>
    <w:rsid w:val="00A131A7"/>
    <w:rsid w:val="00A134AD"/>
    <w:rsid w:val="00A138BF"/>
    <w:rsid w:val="00A165C6"/>
    <w:rsid w:val="00A1697B"/>
    <w:rsid w:val="00A1699B"/>
    <w:rsid w:val="00A17D8D"/>
    <w:rsid w:val="00A21F63"/>
    <w:rsid w:val="00A22D87"/>
    <w:rsid w:val="00A22F70"/>
    <w:rsid w:val="00A23859"/>
    <w:rsid w:val="00A24118"/>
    <w:rsid w:val="00A25031"/>
    <w:rsid w:val="00A27549"/>
    <w:rsid w:val="00A275F5"/>
    <w:rsid w:val="00A27840"/>
    <w:rsid w:val="00A30C51"/>
    <w:rsid w:val="00A30E59"/>
    <w:rsid w:val="00A3116C"/>
    <w:rsid w:val="00A3125E"/>
    <w:rsid w:val="00A3298C"/>
    <w:rsid w:val="00A32A57"/>
    <w:rsid w:val="00A333D4"/>
    <w:rsid w:val="00A34028"/>
    <w:rsid w:val="00A346CC"/>
    <w:rsid w:val="00A348C9"/>
    <w:rsid w:val="00A34D63"/>
    <w:rsid w:val="00A35527"/>
    <w:rsid w:val="00A3628F"/>
    <w:rsid w:val="00A3738B"/>
    <w:rsid w:val="00A373DF"/>
    <w:rsid w:val="00A40E9A"/>
    <w:rsid w:val="00A425FA"/>
    <w:rsid w:val="00A43027"/>
    <w:rsid w:val="00A4451B"/>
    <w:rsid w:val="00A44D70"/>
    <w:rsid w:val="00A453B5"/>
    <w:rsid w:val="00A45562"/>
    <w:rsid w:val="00A51A53"/>
    <w:rsid w:val="00A5218E"/>
    <w:rsid w:val="00A5307F"/>
    <w:rsid w:val="00A53D63"/>
    <w:rsid w:val="00A55824"/>
    <w:rsid w:val="00A55A2C"/>
    <w:rsid w:val="00A560C9"/>
    <w:rsid w:val="00A561E7"/>
    <w:rsid w:val="00A5622F"/>
    <w:rsid w:val="00A5652E"/>
    <w:rsid w:val="00A56DA4"/>
    <w:rsid w:val="00A57739"/>
    <w:rsid w:val="00A57A24"/>
    <w:rsid w:val="00A60364"/>
    <w:rsid w:val="00A60667"/>
    <w:rsid w:val="00A60A96"/>
    <w:rsid w:val="00A6316E"/>
    <w:rsid w:val="00A634B2"/>
    <w:rsid w:val="00A65D32"/>
    <w:rsid w:val="00A7107F"/>
    <w:rsid w:val="00A71724"/>
    <w:rsid w:val="00A71DB6"/>
    <w:rsid w:val="00A72987"/>
    <w:rsid w:val="00A73996"/>
    <w:rsid w:val="00A741CD"/>
    <w:rsid w:val="00A74A17"/>
    <w:rsid w:val="00A74EF6"/>
    <w:rsid w:val="00A757D7"/>
    <w:rsid w:val="00A76BA3"/>
    <w:rsid w:val="00A7722B"/>
    <w:rsid w:val="00A778E1"/>
    <w:rsid w:val="00A8018B"/>
    <w:rsid w:val="00A82D59"/>
    <w:rsid w:val="00A83293"/>
    <w:rsid w:val="00A8398D"/>
    <w:rsid w:val="00A83FFB"/>
    <w:rsid w:val="00A8474A"/>
    <w:rsid w:val="00A84B53"/>
    <w:rsid w:val="00A8506A"/>
    <w:rsid w:val="00A85BB6"/>
    <w:rsid w:val="00A86A7A"/>
    <w:rsid w:val="00A877AB"/>
    <w:rsid w:val="00A901E4"/>
    <w:rsid w:val="00A9085C"/>
    <w:rsid w:val="00A90A48"/>
    <w:rsid w:val="00A91105"/>
    <w:rsid w:val="00A91AD1"/>
    <w:rsid w:val="00A93370"/>
    <w:rsid w:val="00A93688"/>
    <w:rsid w:val="00A939DE"/>
    <w:rsid w:val="00A947F1"/>
    <w:rsid w:val="00A95718"/>
    <w:rsid w:val="00A964D0"/>
    <w:rsid w:val="00A97C2B"/>
    <w:rsid w:val="00AA05CF"/>
    <w:rsid w:val="00AA0E5D"/>
    <w:rsid w:val="00AA0E8C"/>
    <w:rsid w:val="00AA44D4"/>
    <w:rsid w:val="00AA53FC"/>
    <w:rsid w:val="00AA5EBA"/>
    <w:rsid w:val="00AA690A"/>
    <w:rsid w:val="00AA7301"/>
    <w:rsid w:val="00AB140B"/>
    <w:rsid w:val="00AB1BF9"/>
    <w:rsid w:val="00AB21BA"/>
    <w:rsid w:val="00AB2CB8"/>
    <w:rsid w:val="00AB5264"/>
    <w:rsid w:val="00AB78B3"/>
    <w:rsid w:val="00AC1366"/>
    <w:rsid w:val="00AC1831"/>
    <w:rsid w:val="00AC37D3"/>
    <w:rsid w:val="00AC4214"/>
    <w:rsid w:val="00AC5361"/>
    <w:rsid w:val="00AC5B52"/>
    <w:rsid w:val="00AC5D6D"/>
    <w:rsid w:val="00AC5EF3"/>
    <w:rsid w:val="00AD00DC"/>
    <w:rsid w:val="00AD20B7"/>
    <w:rsid w:val="00AD5560"/>
    <w:rsid w:val="00AD7127"/>
    <w:rsid w:val="00AE1169"/>
    <w:rsid w:val="00AE1B59"/>
    <w:rsid w:val="00AE1B89"/>
    <w:rsid w:val="00AE1CCD"/>
    <w:rsid w:val="00AE3AB4"/>
    <w:rsid w:val="00AE4102"/>
    <w:rsid w:val="00AE4342"/>
    <w:rsid w:val="00AE556A"/>
    <w:rsid w:val="00AE6406"/>
    <w:rsid w:val="00AE6892"/>
    <w:rsid w:val="00AE731A"/>
    <w:rsid w:val="00AE7872"/>
    <w:rsid w:val="00AF0A55"/>
    <w:rsid w:val="00AF0C5E"/>
    <w:rsid w:val="00AF1415"/>
    <w:rsid w:val="00AF198B"/>
    <w:rsid w:val="00AF23A2"/>
    <w:rsid w:val="00AF23EE"/>
    <w:rsid w:val="00AF35EE"/>
    <w:rsid w:val="00AF46C5"/>
    <w:rsid w:val="00AF4D6A"/>
    <w:rsid w:val="00AF5105"/>
    <w:rsid w:val="00AF5265"/>
    <w:rsid w:val="00AF533E"/>
    <w:rsid w:val="00AF6783"/>
    <w:rsid w:val="00AF7592"/>
    <w:rsid w:val="00AF7D38"/>
    <w:rsid w:val="00B00B62"/>
    <w:rsid w:val="00B0235C"/>
    <w:rsid w:val="00B02C9C"/>
    <w:rsid w:val="00B03385"/>
    <w:rsid w:val="00B03715"/>
    <w:rsid w:val="00B03F26"/>
    <w:rsid w:val="00B047A5"/>
    <w:rsid w:val="00B05D04"/>
    <w:rsid w:val="00B067A3"/>
    <w:rsid w:val="00B07160"/>
    <w:rsid w:val="00B10395"/>
    <w:rsid w:val="00B11A38"/>
    <w:rsid w:val="00B12CBF"/>
    <w:rsid w:val="00B13345"/>
    <w:rsid w:val="00B1383B"/>
    <w:rsid w:val="00B14F20"/>
    <w:rsid w:val="00B16C88"/>
    <w:rsid w:val="00B17EF6"/>
    <w:rsid w:val="00B20A1A"/>
    <w:rsid w:val="00B20EC8"/>
    <w:rsid w:val="00B22A43"/>
    <w:rsid w:val="00B23BE5"/>
    <w:rsid w:val="00B24097"/>
    <w:rsid w:val="00B25032"/>
    <w:rsid w:val="00B26C42"/>
    <w:rsid w:val="00B26DFA"/>
    <w:rsid w:val="00B31B9E"/>
    <w:rsid w:val="00B31ECB"/>
    <w:rsid w:val="00B320B9"/>
    <w:rsid w:val="00B3368E"/>
    <w:rsid w:val="00B33909"/>
    <w:rsid w:val="00B33BCB"/>
    <w:rsid w:val="00B358D5"/>
    <w:rsid w:val="00B35B93"/>
    <w:rsid w:val="00B402EC"/>
    <w:rsid w:val="00B40D59"/>
    <w:rsid w:val="00B40FF9"/>
    <w:rsid w:val="00B414E3"/>
    <w:rsid w:val="00B42D24"/>
    <w:rsid w:val="00B42F91"/>
    <w:rsid w:val="00B438E7"/>
    <w:rsid w:val="00B44DC9"/>
    <w:rsid w:val="00B46BBA"/>
    <w:rsid w:val="00B473EE"/>
    <w:rsid w:val="00B47EF1"/>
    <w:rsid w:val="00B52611"/>
    <w:rsid w:val="00B554CB"/>
    <w:rsid w:val="00B5558C"/>
    <w:rsid w:val="00B55E29"/>
    <w:rsid w:val="00B5602E"/>
    <w:rsid w:val="00B56464"/>
    <w:rsid w:val="00B57144"/>
    <w:rsid w:val="00B57278"/>
    <w:rsid w:val="00B57ADC"/>
    <w:rsid w:val="00B60259"/>
    <w:rsid w:val="00B607D5"/>
    <w:rsid w:val="00B62C62"/>
    <w:rsid w:val="00B636C5"/>
    <w:rsid w:val="00B63D8A"/>
    <w:rsid w:val="00B645D6"/>
    <w:rsid w:val="00B64A44"/>
    <w:rsid w:val="00B65A91"/>
    <w:rsid w:val="00B66EE3"/>
    <w:rsid w:val="00B66F92"/>
    <w:rsid w:val="00B676DD"/>
    <w:rsid w:val="00B73B98"/>
    <w:rsid w:val="00B7412A"/>
    <w:rsid w:val="00B75BC4"/>
    <w:rsid w:val="00B7605B"/>
    <w:rsid w:val="00B763F0"/>
    <w:rsid w:val="00B8156E"/>
    <w:rsid w:val="00B81642"/>
    <w:rsid w:val="00B83D29"/>
    <w:rsid w:val="00B84121"/>
    <w:rsid w:val="00B85EEF"/>
    <w:rsid w:val="00B8634E"/>
    <w:rsid w:val="00B86460"/>
    <w:rsid w:val="00B87A47"/>
    <w:rsid w:val="00B90A01"/>
    <w:rsid w:val="00B90EDE"/>
    <w:rsid w:val="00B91CE3"/>
    <w:rsid w:val="00B9314A"/>
    <w:rsid w:val="00B9399B"/>
    <w:rsid w:val="00B94ABA"/>
    <w:rsid w:val="00B97968"/>
    <w:rsid w:val="00B97BA4"/>
    <w:rsid w:val="00B97E7B"/>
    <w:rsid w:val="00BA024E"/>
    <w:rsid w:val="00BA08D0"/>
    <w:rsid w:val="00BA1ABA"/>
    <w:rsid w:val="00BA34A2"/>
    <w:rsid w:val="00BA47D9"/>
    <w:rsid w:val="00BA4F8F"/>
    <w:rsid w:val="00BA5115"/>
    <w:rsid w:val="00BA58DC"/>
    <w:rsid w:val="00BA6BD5"/>
    <w:rsid w:val="00BA77AF"/>
    <w:rsid w:val="00BA7E1F"/>
    <w:rsid w:val="00BA7EE2"/>
    <w:rsid w:val="00BB0441"/>
    <w:rsid w:val="00BB2B70"/>
    <w:rsid w:val="00BB2EFB"/>
    <w:rsid w:val="00BB3A81"/>
    <w:rsid w:val="00BB3CC9"/>
    <w:rsid w:val="00BB4DAF"/>
    <w:rsid w:val="00BB5591"/>
    <w:rsid w:val="00BB6B36"/>
    <w:rsid w:val="00BB7DDE"/>
    <w:rsid w:val="00BC16FE"/>
    <w:rsid w:val="00BC1727"/>
    <w:rsid w:val="00BC2966"/>
    <w:rsid w:val="00BC3320"/>
    <w:rsid w:val="00BC335B"/>
    <w:rsid w:val="00BC458A"/>
    <w:rsid w:val="00BC5753"/>
    <w:rsid w:val="00BC6D3F"/>
    <w:rsid w:val="00BC78EF"/>
    <w:rsid w:val="00BC7FCA"/>
    <w:rsid w:val="00BD0FEB"/>
    <w:rsid w:val="00BD1DBA"/>
    <w:rsid w:val="00BD4253"/>
    <w:rsid w:val="00BD58A2"/>
    <w:rsid w:val="00BD604C"/>
    <w:rsid w:val="00BD7288"/>
    <w:rsid w:val="00BE08EC"/>
    <w:rsid w:val="00BE1691"/>
    <w:rsid w:val="00BE5B17"/>
    <w:rsid w:val="00BE5B68"/>
    <w:rsid w:val="00BE5F85"/>
    <w:rsid w:val="00BE71ED"/>
    <w:rsid w:val="00BF027D"/>
    <w:rsid w:val="00BF130B"/>
    <w:rsid w:val="00BF25CB"/>
    <w:rsid w:val="00BF43C4"/>
    <w:rsid w:val="00BF5ACE"/>
    <w:rsid w:val="00BF5D8A"/>
    <w:rsid w:val="00BF6DE2"/>
    <w:rsid w:val="00BF7910"/>
    <w:rsid w:val="00C02021"/>
    <w:rsid w:val="00C02739"/>
    <w:rsid w:val="00C049AF"/>
    <w:rsid w:val="00C04D86"/>
    <w:rsid w:val="00C04DCD"/>
    <w:rsid w:val="00C04EDD"/>
    <w:rsid w:val="00C06883"/>
    <w:rsid w:val="00C06FB8"/>
    <w:rsid w:val="00C07D7A"/>
    <w:rsid w:val="00C1308C"/>
    <w:rsid w:val="00C13A3D"/>
    <w:rsid w:val="00C145EB"/>
    <w:rsid w:val="00C14B1B"/>
    <w:rsid w:val="00C15205"/>
    <w:rsid w:val="00C16237"/>
    <w:rsid w:val="00C20428"/>
    <w:rsid w:val="00C20979"/>
    <w:rsid w:val="00C2146E"/>
    <w:rsid w:val="00C214DE"/>
    <w:rsid w:val="00C221AC"/>
    <w:rsid w:val="00C22FCF"/>
    <w:rsid w:val="00C238D2"/>
    <w:rsid w:val="00C23F69"/>
    <w:rsid w:val="00C24019"/>
    <w:rsid w:val="00C24444"/>
    <w:rsid w:val="00C2450D"/>
    <w:rsid w:val="00C25F02"/>
    <w:rsid w:val="00C26173"/>
    <w:rsid w:val="00C2657C"/>
    <w:rsid w:val="00C26F50"/>
    <w:rsid w:val="00C27193"/>
    <w:rsid w:val="00C27322"/>
    <w:rsid w:val="00C27498"/>
    <w:rsid w:val="00C279DB"/>
    <w:rsid w:val="00C27ED4"/>
    <w:rsid w:val="00C30F59"/>
    <w:rsid w:val="00C31494"/>
    <w:rsid w:val="00C31F33"/>
    <w:rsid w:val="00C32B69"/>
    <w:rsid w:val="00C332B2"/>
    <w:rsid w:val="00C34E87"/>
    <w:rsid w:val="00C35235"/>
    <w:rsid w:val="00C352CC"/>
    <w:rsid w:val="00C35A2F"/>
    <w:rsid w:val="00C36387"/>
    <w:rsid w:val="00C36965"/>
    <w:rsid w:val="00C36E7D"/>
    <w:rsid w:val="00C409E2"/>
    <w:rsid w:val="00C41E08"/>
    <w:rsid w:val="00C42226"/>
    <w:rsid w:val="00C429D7"/>
    <w:rsid w:val="00C44112"/>
    <w:rsid w:val="00C44A5C"/>
    <w:rsid w:val="00C456F8"/>
    <w:rsid w:val="00C45B89"/>
    <w:rsid w:val="00C50487"/>
    <w:rsid w:val="00C50653"/>
    <w:rsid w:val="00C51D2C"/>
    <w:rsid w:val="00C5267D"/>
    <w:rsid w:val="00C52AF0"/>
    <w:rsid w:val="00C52D84"/>
    <w:rsid w:val="00C532E3"/>
    <w:rsid w:val="00C533E5"/>
    <w:rsid w:val="00C5340B"/>
    <w:rsid w:val="00C54260"/>
    <w:rsid w:val="00C54FD5"/>
    <w:rsid w:val="00C57BF2"/>
    <w:rsid w:val="00C601EB"/>
    <w:rsid w:val="00C60D4D"/>
    <w:rsid w:val="00C61439"/>
    <w:rsid w:val="00C616E7"/>
    <w:rsid w:val="00C629A3"/>
    <w:rsid w:val="00C62BD1"/>
    <w:rsid w:val="00C63C63"/>
    <w:rsid w:val="00C64805"/>
    <w:rsid w:val="00C65359"/>
    <w:rsid w:val="00C65FCC"/>
    <w:rsid w:val="00C6688D"/>
    <w:rsid w:val="00C66E94"/>
    <w:rsid w:val="00C71650"/>
    <w:rsid w:val="00C717BF"/>
    <w:rsid w:val="00C7206B"/>
    <w:rsid w:val="00C72918"/>
    <w:rsid w:val="00C729F2"/>
    <w:rsid w:val="00C7339F"/>
    <w:rsid w:val="00C737E2"/>
    <w:rsid w:val="00C7452A"/>
    <w:rsid w:val="00C745E6"/>
    <w:rsid w:val="00C76893"/>
    <w:rsid w:val="00C7704A"/>
    <w:rsid w:val="00C7761F"/>
    <w:rsid w:val="00C80414"/>
    <w:rsid w:val="00C8192F"/>
    <w:rsid w:val="00C8197F"/>
    <w:rsid w:val="00C81A35"/>
    <w:rsid w:val="00C82687"/>
    <w:rsid w:val="00C82EB7"/>
    <w:rsid w:val="00C84866"/>
    <w:rsid w:val="00C86521"/>
    <w:rsid w:val="00C9005F"/>
    <w:rsid w:val="00C90636"/>
    <w:rsid w:val="00C919CB"/>
    <w:rsid w:val="00C92A8B"/>
    <w:rsid w:val="00C93960"/>
    <w:rsid w:val="00C9575C"/>
    <w:rsid w:val="00C958A6"/>
    <w:rsid w:val="00C95E8B"/>
    <w:rsid w:val="00C968B4"/>
    <w:rsid w:val="00C97BBB"/>
    <w:rsid w:val="00C97E3B"/>
    <w:rsid w:val="00CA042C"/>
    <w:rsid w:val="00CA07CF"/>
    <w:rsid w:val="00CA192D"/>
    <w:rsid w:val="00CA32F3"/>
    <w:rsid w:val="00CA45C7"/>
    <w:rsid w:val="00CA51F0"/>
    <w:rsid w:val="00CA6AD2"/>
    <w:rsid w:val="00CA700C"/>
    <w:rsid w:val="00CA77D1"/>
    <w:rsid w:val="00CB0965"/>
    <w:rsid w:val="00CB2312"/>
    <w:rsid w:val="00CB2A96"/>
    <w:rsid w:val="00CB3807"/>
    <w:rsid w:val="00CB4987"/>
    <w:rsid w:val="00CB547D"/>
    <w:rsid w:val="00CB62CA"/>
    <w:rsid w:val="00CB6B5B"/>
    <w:rsid w:val="00CC1291"/>
    <w:rsid w:val="00CC3080"/>
    <w:rsid w:val="00CC3521"/>
    <w:rsid w:val="00CC3B1E"/>
    <w:rsid w:val="00CC45BC"/>
    <w:rsid w:val="00CC4B16"/>
    <w:rsid w:val="00CC67CC"/>
    <w:rsid w:val="00CC7867"/>
    <w:rsid w:val="00CC7D5F"/>
    <w:rsid w:val="00CD0674"/>
    <w:rsid w:val="00CD25ED"/>
    <w:rsid w:val="00CD399C"/>
    <w:rsid w:val="00CD3AB4"/>
    <w:rsid w:val="00CD414F"/>
    <w:rsid w:val="00CD42E8"/>
    <w:rsid w:val="00CD5679"/>
    <w:rsid w:val="00CD6601"/>
    <w:rsid w:val="00CD6A0A"/>
    <w:rsid w:val="00CD7A55"/>
    <w:rsid w:val="00CE2BE2"/>
    <w:rsid w:val="00CE490E"/>
    <w:rsid w:val="00CE66E7"/>
    <w:rsid w:val="00CF01F6"/>
    <w:rsid w:val="00CF0BB7"/>
    <w:rsid w:val="00CF137F"/>
    <w:rsid w:val="00CF189B"/>
    <w:rsid w:val="00CF26CD"/>
    <w:rsid w:val="00CF2CEF"/>
    <w:rsid w:val="00CF371D"/>
    <w:rsid w:val="00CF429F"/>
    <w:rsid w:val="00CF4BB7"/>
    <w:rsid w:val="00CF53BF"/>
    <w:rsid w:val="00CF5B7B"/>
    <w:rsid w:val="00CF6199"/>
    <w:rsid w:val="00CF63C3"/>
    <w:rsid w:val="00CF6D07"/>
    <w:rsid w:val="00CF7015"/>
    <w:rsid w:val="00CF7459"/>
    <w:rsid w:val="00D01E8E"/>
    <w:rsid w:val="00D02A2D"/>
    <w:rsid w:val="00D02C66"/>
    <w:rsid w:val="00D04EAB"/>
    <w:rsid w:val="00D06AD1"/>
    <w:rsid w:val="00D072F5"/>
    <w:rsid w:val="00D07589"/>
    <w:rsid w:val="00D108CB"/>
    <w:rsid w:val="00D11325"/>
    <w:rsid w:val="00D11687"/>
    <w:rsid w:val="00D116A0"/>
    <w:rsid w:val="00D11D0A"/>
    <w:rsid w:val="00D124CB"/>
    <w:rsid w:val="00D1333F"/>
    <w:rsid w:val="00D134E2"/>
    <w:rsid w:val="00D13910"/>
    <w:rsid w:val="00D13C20"/>
    <w:rsid w:val="00D14B7C"/>
    <w:rsid w:val="00D14F11"/>
    <w:rsid w:val="00D1567F"/>
    <w:rsid w:val="00D15E4E"/>
    <w:rsid w:val="00D162EF"/>
    <w:rsid w:val="00D16F50"/>
    <w:rsid w:val="00D20DC3"/>
    <w:rsid w:val="00D213AC"/>
    <w:rsid w:val="00D215FF"/>
    <w:rsid w:val="00D21C07"/>
    <w:rsid w:val="00D22B08"/>
    <w:rsid w:val="00D23062"/>
    <w:rsid w:val="00D2317A"/>
    <w:rsid w:val="00D24643"/>
    <w:rsid w:val="00D24F58"/>
    <w:rsid w:val="00D25E5B"/>
    <w:rsid w:val="00D27907"/>
    <w:rsid w:val="00D27B16"/>
    <w:rsid w:val="00D27CA8"/>
    <w:rsid w:val="00D314F6"/>
    <w:rsid w:val="00D31B32"/>
    <w:rsid w:val="00D34593"/>
    <w:rsid w:val="00D345A5"/>
    <w:rsid w:val="00D34670"/>
    <w:rsid w:val="00D35BF2"/>
    <w:rsid w:val="00D363DA"/>
    <w:rsid w:val="00D374B7"/>
    <w:rsid w:val="00D40223"/>
    <w:rsid w:val="00D40B30"/>
    <w:rsid w:val="00D41933"/>
    <w:rsid w:val="00D42CDA"/>
    <w:rsid w:val="00D42D23"/>
    <w:rsid w:val="00D432C8"/>
    <w:rsid w:val="00D44144"/>
    <w:rsid w:val="00D446B0"/>
    <w:rsid w:val="00D44E3F"/>
    <w:rsid w:val="00D45247"/>
    <w:rsid w:val="00D46CB6"/>
    <w:rsid w:val="00D4703F"/>
    <w:rsid w:val="00D474C1"/>
    <w:rsid w:val="00D47996"/>
    <w:rsid w:val="00D47B1B"/>
    <w:rsid w:val="00D50DDB"/>
    <w:rsid w:val="00D51615"/>
    <w:rsid w:val="00D51B5D"/>
    <w:rsid w:val="00D51E26"/>
    <w:rsid w:val="00D521EE"/>
    <w:rsid w:val="00D5415E"/>
    <w:rsid w:val="00D55DE6"/>
    <w:rsid w:val="00D56882"/>
    <w:rsid w:val="00D57286"/>
    <w:rsid w:val="00D57E75"/>
    <w:rsid w:val="00D57EC4"/>
    <w:rsid w:val="00D57F81"/>
    <w:rsid w:val="00D6051F"/>
    <w:rsid w:val="00D6060E"/>
    <w:rsid w:val="00D629AE"/>
    <w:rsid w:val="00D62FB8"/>
    <w:rsid w:val="00D6364B"/>
    <w:rsid w:val="00D63A8D"/>
    <w:rsid w:val="00D63ECF"/>
    <w:rsid w:val="00D6401D"/>
    <w:rsid w:val="00D64C94"/>
    <w:rsid w:val="00D658BB"/>
    <w:rsid w:val="00D65D9E"/>
    <w:rsid w:val="00D65FD7"/>
    <w:rsid w:val="00D6656C"/>
    <w:rsid w:val="00D6743A"/>
    <w:rsid w:val="00D67A75"/>
    <w:rsid w:val="00D67BEF"/>
    <w:rsid w:val="00D71848"/>
    <w:rsid w:val="00D72331"/>
    <w:rsid w:val="00D723BF"/>
    <w:rsid w:val="00D72B35"/>
    <w:rsid w:val="00D7313A"/>
    <w:rsid w:val="00D732E4"/>
    <w:rsid w:val="00D73A42"/>
    <w:rsid w:val="00D748FF"/>
    <w:rsid w:val="00D75916"/>
    <w:rsid w:val="00D76F2E"/>
    <w:rsid w:val="00D77569"/>
    <w:rsid w:val="00D8055D"/>
    <w:rsid w:val="00D818CC"/>
    <w:rsid w:val="00D81C26"/>
    <w:rsid w:val="00D81D17"/>
    <w:rsid w:val="00D82671"/>
    <w:rsid w:val="00D86FD1"/>
    <w:rsid w:val="00D8737F"/>
    <w:rsid w:val="00D87F54"/>
    <w:rsid w:val="00D9024B"/>
    <w:rsid w:val="00D904F2"/>
    <w:rsid w:val="00D91056"/>
    <w:rsid w:val="00D91B96"/>
    <w:rsid w:val="00D92363"/>
    <w:rsid w:val="00D926FB"/>
    <w:rsid w:val="00D9295A"/>
    <w:rsid w:val="00D93829"/>
    <w:rsid w:val="00D93A2C"/>
    <w:rsid w:val="00D9405C"/>
    <w:rsid w:val="00D95F85"/>
    <w:rsid w:val="00D96D65"/>
    <w:rsid w:val="00D9792C"/>
    <w:rsid w:val="00DA02B0"/>
    <w:rsid w:val="00DA0A97"/>
    <w:rsid w:val="00DA1572"/>
    <w:rsid w:val="00DA1BCB"/>
    <w:rsid w:val="00DA1F77"/>
    <w:rsid w:val="00DA33D4"/>
    <w:rsid w:val="00DA38FD"/>
    <w:rsid w:val="00DA4522"/>
    <w:rsid w:val="00DA485E"/>
    <w:rsid w:val="00DA53F3"/>
    <w:rsid w:val="00DA6364"/>
    <w:rsid w:val="00DA64DF"/>
    <w:rsid w:val="00DA69CF"/>
    <w:rsid w:val="00DA76D4"/>
    <w:rsid w:val="00DA7CCD"/>
    <w:rsid w:val="00DB03B8"/>
    <w:rsid w:val="00DB2057"/>
    <w:rsid w:val="00DB2EBF"/>
    <w:rsid w:val="00DB2FA4"/>
    <w:rsid w:val="00DB3323"/>
    <w:rsid w:val="00DB352E"/>
    <w:rsid w:val="00DB5ADB"/>
    <w:rsid w:val="00DB5EC3"/>
    <w:rsid w:val="00DB63AB"/>
    <w:rsid w:val="00DB699D"/>
    <w:rsid w:val="00DB6AC0"/>
    <w:rsid w:val="00DB795E"/>
    <w:rsid w:val="00DB7D0A"/>
    <w:rsid w:val="00DC00BD"/>
    <w:rsid w:val="00DC0903"/>
    <w:rsid w:val="00DC1036"/>
    <w:rsid w:val="00DC3148"/>
    <w:rsid w:val="00DC3778"/>
    <w:rsid w:val="00DC4652"/>
    <w:rsid w:val="00DC4E04"/>
    <w:rsid w:val="00DC56D7"/>
    <w:rsid w:val="00DC59F1"/>
    <w:rsid w:val="00DC685A"/>
    <w:rsid w:val="00DC6C3B"/>
    <w:rsid w:val="00DC7134"/>
    <w:rsid w:val="00DC7DA5"/>
    <w:rsid w:val="00DD03C1"/>
    <w:rsid w:val="00DD0AAD"/>
    <w:rsid w:val="00DD1550"/>
    <w:rsid w:val="00DD19F6"/>
    <w:rsid w:val="00DD2748"/>
    <w:rsid w:val="00DD2AFA"/>
    <w:rsid w:val="00DD2E0F"/>
    <w:rsid w:val="00DD3188"/>
    <w:rsid w:val="00DD38B8"/>
    <w:rsid w:val="00DD3AF6"/>
    <w:rsid w:val="00DD3DE5"/>
    <w:rsid w:val="00DD538C"/>
    <w:rsid w:val="00DD59A5"/>
    <w:rsid w:val="00DD61D3"/>
    <w:rsid w:val="00DD69EC"/>
    <w:rsid w:val="00DD6ABA"/>
    <w:rsid w:val="00DD6E62"/>
    <w:rsid w:val="00DD71BF"/>
    <w:rsid w:val="00DD7961"/>
    <w:rsid w:val="00DE0215"/>
    <w:rsid w:val="00DE0E08"/>
    <w:rsid w:val="00DE12F2"/>
    <w:rsid w:val="00DE15D2"/>
    <w:rsid w:val="00DE2513"/>
    <w:rsid w:val="00DE2DFA"/>
    <w:rsid w:val="00DE3D05"/>
    <w:rsid w:val="00DE421E"/>
    <w:rsid w:val="00DE63BA"/>
    <w:rsid w:val="00DE6431"/>
    <w:rsid w:val="00DE67A0"/>
    <w:rsid w:val="00DE67A1"/>
    <w:rsid w:val="00DE7945"/>
    <w:rsid w:val="00DF0BCC"/>
    <w:rsid w:val="00DF0E67"/>
    <w:rsid w:val="00DF14B8"/>
    <w:rsid w:val="00DF17A9"/>
    <w:rsid w:val="00DF1872"/>
    <w:rsid w:val="00DF270B"/>
    <w:rsid w:val="00DF3516"/>
    <w:rsid w:val="00DF796F"/>
    <w:rsid w:val="00DF7E0F"/>
    <w:rsid w:val="00DF7E17"/>
    <w:rsid w:val="00E012E3"/>
    <w:rsid w:val="00E01A24"/>
    <w:rsid w:val="00E023B0"/>
    <w:rsid w:val="00E025B7"/>
    <w:rsid w:val="00E0373D"/>
    <w:rsid w:val="00E03791"/>
    <w:rsid w:val="00E051B4"/>
    <w:rsid w:val="00E058A7"/>
    <w:rsid w:val="00E059F5"/>
    <w:rsid w:val="00E06194"/>
    <w:rsid w:val="00E077C7"/>
    <w:rsid w:val="00E11DDB"/>
    <w:rsid w:val="00E1234B"/>
    <w:rsid w:val="00E12C81"/>
    <w:rsid w:val="00E12CD5"/>
    <w:rsid w:val="00E13174"/>
    <w:rsid w:val="00E1324F"/>
    <w:rsid w:val="00E13931"/>
    <w:rsid w:val="00E14B35"/>
    <w:rsid w:val="00E15E07"/>
    <w:rsid w:val="00E16E26"/>
    <w:rsid w:val="00E17EE0"/>
    <w:rsid w:val="00E20073"/>
    <w:rsid w:val="00E20E6C"/>
    <w:rsid w:val="00E20EB0"/>
    <w:rsid w:val="00E21A04"/>
    <w:rsid w:val="00E21CA1"/>
    <w:rsid w:val="00E224E0"/>
    <w:rsid w:val="00E23A33"/>
    <w:rsid w:val="00E23C7C"/>
    <w:rsid w:val="00E26272"/>
    <w:rsid w:val="00E268A0"/>
    <w:rsid w:val="00E275D2"/>
    <w:rsid w:val="00E305F2"/>
    <w:rsid w:val="00E31951"/>
    <w:rsid w:val="00E32E97"/>
    <w:rsid w:val="00E36B3D"/>
    <w:rsid w:val="00E36C19"/>
    <w:rsid w:val="00E37955"/>
    <w:rsid w:val="00E37ED2"/>
    <w:rsid w:val="00E400E3"/>
    <w:rsid w:val="00E40885"/>
    <w:rsid w:val="00E453BA"/>
    <w:rsid w:val="00E4620E"/>
    <w:rsid w:val="00E467AF"/>
    <w:rsid w:val="00E46DBA"/>
    <w:rsid w:val="00E46DDE"/>
    <w:rsid w:val="00E47F82"/>
    <w:rsid w:val="00E500EB"/>
    <w:rsid w:val="00E505F8"/>
    <w:rsid w:val="00E5138C"/>
    <w:rsid w:val="00E51910"/>
    <w:rsid w:val="00E51FBC"/>
    <w:rsid w:val="00E53086"/>
    <w:rsid w:val="00E5361A"/>
    <w:rsid w:val="00E539F7"/>
    <w:rsid w:val="00E5414B"/>
    <w:rsid w:val="00E5417A"/>
    <w:rsid w:val="00E54C11"/>
    <w:rsid w:val="00E56D5C"/>
    <w:rsid w:val="00E56DA8"/>
    <w:rsid w:val="00E576BD"/>
    <w:rsid w:val="00E57F89"/>
    <w:rsid w:val="00E61E7E"/>
    <w:rsid w:val="00E62FB0"/>
    <w:rsid w:val="00E647E9"/>
    <w:rsid w:val="00E64862"/>
    <w:rsid w:val="00E66708"/>
    <w:rsid w:val="00E71CFA"/>
    <w:rsid w:val="00E72388"/>
    <w:rsid w:val="00E731A2"/>
    <w:rsid w:val="00E73918"/>
    <w:rsid w:val="00E74CBF"/>
    <w:rsid w:val="00E75346"/>
    <w:rsid w:val="00E75FD2"/>
    <w:rsid w:val="00E7627E"/>
    <w:rsid w:val="00E7708A"/>
    <w:rsid w:val="00E770CB"/>
    <w:rsid w:val="00E77121"/>
    <w:rsid w:val="00E8008C"/>
    <w:rsid w:val="00E80C4D"/>
    <w:rsid w:val="00E81B49"/>
    <w:rsid w:val="00E83900"/>
    <w:rsid w:val="00E83925"/>
    <w:rsid w:val="00E842C9"/>
    <w:rsid w:val="00E906CB"/>
    <w:rsid w:val="00E90A16"/>
    <w:rsid w:val="00E9125F"/>
    <w:rsid w:val="00E91DDA"/>
    <w:rsid w:val="00E92126"/>
    <w:rsid w:val="00E954F7"/>
    <w:rsid w:val="00E96A17"/>
    <w:rsid w:val="00E96C69"/>
    <w:rsid w:val="00E96ED6"/>
    <w:rsid w:val="00EA0369"/>
    <w:rsid w:val="00EA1400"/>
    <w:rsid w:val="00EA153C"/>
    <w:rsid w:val="00EA2DF1"/>
    <w:rsid w:val="00EA3B73"/>
    <w:rsid w:val="00EA5256"/>
    <w:rsid w:val="00EA5EFF"/>
    <w:rsid w:val="00EA600C"/>
    <w:rsid w:val="00EA732E"/>
    <w:rsid w:val="00EA75F0"/>
    <w:rsid w:val="00EA7F84"/>
    <w:rsid w:val="00EB149D"/>
    <w:rsid w:val="00EB1F00"/>
    <w:rsid w:val="00EB1FD7"/>
    <w:rsid w:val="00EB2E23"/>
    <w:rsid w:val="00EB3603"/>
    <w:rsid w:val="00EB3627"/>
    <w:rsid w:val="00EB4A13"/>
    <w:rsid w:val="00EB67E1"/>
    <w:rsid w:val="00EB7671"/>
    <w:rsid w:val="00EB783F"/>
    <w:rsid w:val="00EC0131"/>
    <w:rsid w:val="00EC0E3D"/>
    <w:rsid w:val="00EC2362"/>
    <w:rsid w:val="00EC2A29"/>
    <w:rsid w:val="00EC2D7F"/>
    <w:rsid w:val="00EC3D20"/>
    <w:rsid w:val="00EC5664"/>
    <w:rsid w:val="00EC60A0"/>
    <w:rsid w:val="00EC6B42"/>
    <w:rsid w:val="00EC722D"/>
    <w:rsid w:val="00EC7695"/>
    <w:rsid w:val="00ED0709"/>
    <w:rsid w:val="00ED083B"/>
    <w:rsid w:val="00ED1FDF"/>
    <w:rsid w:val="00ED1FFA"/>
    <w:rsid w:val="00ED2E4F"/>
    <w:rsid w:val="00ED356F"/>
    <w:rsid w:val="00ED44B5"/>
    <w:rsid w:val="00ED477E"/>
    <w:rsid w:val="00ED5165"/>
    <w:rsid w:val="00ED6059"/>
    <w:rsid w:val="00ED640C"/>
    <w:rsid w:val="00ED658C"/>
    <w:rsid w:val="00ED6C1E"/>
    <w:rsid w:val="00ED6EC5"/>
    <w:rsid w:val="00ED7EBD"/>
    <w:rsid w:val="00ED7EC5"/>
    <w:rsid w:val="00ED7EDD"/>
    <w:rsid w:val="00EE13FD"/>
    <w:rsid w:val="00EE1533"/>
    <w:rsid w:val="00EE1B33"/>
    <w:rsid w:val="00EE1BF8"/>
    <w:rsid w:val="00EE3407"/>
    <w:rsid w:val="00EE36FB"/>
    <w:rsid w:val="00EE3B06"/>
    <w:rsid w:val="00EE60AC"/>
    <w:rsid w:val="00EE71C6"/>
    <w:rsid w:val="00EE7D90"/>
    <w:rsid w:val="00EF00BE"/>
    <w:rsid w:val="00EF1316"/>
    <w:rsid w:val="00EF19CA"/>
    <w:rsid w:val="00EF2924"/>
    <w:rsid w:val="00EF2A04"/>
    <w:rsid w:val="00EF3C25"/>
    <w:rsid w:val="00EF4692"/>
    <w:rsid w:val="00EF4C1B"/>
    <w:rsid w:val="00EF56D6"/>
    <w:rsid w:val="00F0083C"/>
    <w:rsid w:val="00F009AC"/>
    <w:rsid w:val="00F021E6"/>
    <w:rsid w:val="00F025D4"/>
    <w:rsid w:val="00F03B74"/>
    <w:rsid w:val="00F05325"/>
    <w:rsid w:val="00F05752"/>
    <w:rsid w:val="00F05A26"/>
    <w:rsid w:val="00F05C04"/>
    <w:rsid w:val="00F06D2B"/>
    <w:rsid w:val="00F07B50"/>
    <w:rsid w:val="00F10218"/>
    <w:rsid w:val="00F10434"/>
    <w:rsid w:val="00F10B3A"/>
    <w:rsid w:val="00F10D69"/>
    <w:rsid w:val="00F110BF"/>
    <w:rsid w:val="00F11CC5"/>
    <w:rsid w:val="00F120AE"/>
    <w:rsid w:val="00F14C7F"/>
    <w:rsid w:val="00F14EF0"/>
    <w:rsid w:val="00F14F70"/>
    <w:rsid w:val="00F15BD3"/>
    <w:rsid w:val="00F16CF7"/>
    <w:rsid w:val="00F17923"/>
    <w:rsid w:val="00F20159"/>
    <w:rsid w:val="00F20BD8"/>
    <w:rsid w:val="00F21890"/>
    <w:rsid w:val="00F2231C"/>
    <w:rsid w:val="00F22CF4"/>
    <w:rsid w:val="00F234AD"/>
    <w:rsid w:val="00F239F5"/>
    <w:rsid w:val="00F24E28"/>
    <w:rsid w:val="00F2624F"/>
    <w:rsid w:val="00F26293"/>
    <w:rsid w:val="00F26934"/>
    <w:rsid w:val="00F2745D"/>
    <w:rsid w:val="00F2760D"/>
    <w:rsid w:val="00F30647"/>
    <w:rsid w:val="00F30DDD"/>
    <w:rsid w:val="00F323D2"/>
    <w:rsid w:val="00F329CD"/>
    <w:rsid w:val="00F329D4"/>
    <w:rsid w:val="00F343FF"/>
    <w:rsid w:val="00F352E5"/>
    <w:rsid w:val="00F35B9E"/>
    <w:rsid w:val="00F36ED0"/>
    <w:rsid w:val="00F3712B"/>
    <w:rsid w:val="00F41563"/>
    <w:rsid w:val="00F418DF"/>
    <w:rsid w:val="00F41A2C"/>
    <w:rsid w:val="00F41A46"/>
    <w:rsid w:val="00F41AEC"/>
    <w:rsid w:val="00F451EF"/>
    <w:rsid w:val="00F46202"/>
    <w:rsid w:val="00F47FB3"/>
    <w:rsid w:val="00F50694"/>
    <w:rsid w:val="00F508EE"/>
    <w:rsid w:val="00F512BC"/>
    <w:rsid w:val="00F52C17"/>
    <w:rsid w:val="00F53580"/>
    <w:rsid w:val="00F539D0"/>
    <w:rsid w:val="00F545BD"/>
    <w:rsid w:val="00F54DFB"/>
    <w:rsid w:val="00F5534D"/>
    <w:rsid w:val="00F55458"/>
    <w:rsid w:val="00F569C7"/>
    <w:rsid w:val="00F57069"/>
    <w:rsid w:val="00F57F05"/>
    <w:rsid w:val="00F60008"/>
    <w:rsid w:val="00F60745"/>
    <w:rsid w:val="00F6337B"/>
    <w:rsid w:val="00F63944"/>
    <w:rsid w:val="00F63B47"/>
    <w:rsid w:val="00F64A8D"/>
    <w:rsid w:val="00F64C93"/>
    <w:rsid w:val="00F653EA"/>
    <w:rsid w:val="00F7058A"/>
    <w:rsid w:val="00F70E9F"/>
    <w:rsid w:val="00F728F9"/>
    <w:rsid w:val="00F72A40"/>
    <w:rsid w:val="00F733DA"/>
    <w:rsid w:val="00F75DD5"/>
    <w:rsid w:val="00F76151"/>
    <w:rsid w:val="00F76B76"/>
    <w:rsid w:val="00F77EB5"/>
    <w:rsid w:val="00F80ED7"/>
    <w:rsid w:val="00F811C5"/>
    <w:rsid w:val="00F8147E"/>
    <w:rsid w:val="00F818EC"/>
    <w:rsid w:val="00F81D1B"/>
    <w:rsid w:val="00F82310"/>
    <w:rsid w:val="00F83094"/>
    <w:rsid w:val="00F831EA"/>
    <w:rsid w:val="00F8330C"/>
    <w:rsid w:val="00F846DD"/>
    <w:rsid w:val="00F910D0"/>
    <w:rsid w:val="00F956AA"/>
    <w:rsid w:val="00F96BD3"/>
    <w:rsid w:val="00F96D18"/>
    <w:rsid w:val="00F9738C"/>
    <w:rsid w:val="00FA05A4"/>
    <w:rsid w:val="00FA38EA"/>
    <w:rsid w:val="00FA3BC4"/>
    <w:rsid w:val="00FA4212"/>
    <w:rsid w:val="00FA4775"/>
    <w:rsid w:val="00FA4E3A"/>
    <w:rsid w:val="00FA535A"/>
    <w:rsid w:val="00FA74B7"/>
    <w:rsid w:val="00FB0C5B"/>
    <w:rsid w:val="00FB1819"/>
    <w:rsid w:val="00FB1C3F"/>
    <w:rsid w:val="00FB2322"/>
    <w:rsid w:val="00FB24AF"/>
    <w:rsid w:val="00FB371E"/>
    <w:rsid w:val="00FB37B7"/>
    <w:rsid w:val="00FB3C0F"/>
    <w:rsid w:val="00FB4121"/>
    <w:rsid w:val="00FB4BD4"/>
    <w:rsid w:val="00FB5AC8"/>
    <w:rsid w:val="00FB6A55"/>
    <w:rsid w:val="00FC0F2F"/>
    <w:rsid w:val="00FC1566"/>
    <w:rsid w:val="00FC2F4B"/>
    <w:rsid w:val="00FC3DDF"/>
    <w:rsid w:val="00FC4028"/>
    <w:rsid w:val="00FC5FDF"/>
    <w:rsid w:val="00FC6A1E"/>
    <w:rsid w:val="00FC6C4F"/>
    <w:rsid w:val="00FC705B"/>
    <w:rsid w:val="00FD073F"/>
    <w:rsid w:val="00FD0B3D"/>
    <w:rsid w:val="00FD0C29"/>
    <w:rsid w:val="00FD2272"/>
    <w:rsid w:val="00FD2FE6"/>
    <w:rsid w:val="00FD4996"/>
    <w:rsid w:val="00FD4F1C"/>
    <w:rsid w:val="00FD5A72"/>
    <w:rsid w:val="00FD5FF5"/>
    <w:rsid w:val="00FD7404"/>
    <w:rsid w:val="00FE07C4"/>
    <w:rsid w:val="00FE12F0"/>
    <w:rsid w:val="00FE1DE8"/>
    <w:rsid w:val="00FE2699"/>
    <w:rsid w:val="00FE2AAD"/>
    <w:rsid w:val="00FE309D"/>
    <w:rsid w:val="00FE3F6F"/>
    <w:rsid w:val="00FE5266"/>
    <w:rsid w:val="00FE6289"/>
    <w:rsid w:val="00FE6C36"/>
    <w:rsid w:val="00FE75F7"/>
    <w:rsid w:val="00FE7B1B"/>
    <w:rsid w:val="00FE7E7A"/>
    <w:rsid w:val="00FF05EA"/>
    <w:rsid w:val="00FF14BB"/>
    <w:rsid w:val="00FF3844"/>
    <w:rsid w:val="00FF4956"/>
    <w:rsid w:val="00FF5EE4"/>
    <w:rsid w:val="00FF66EC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0817E"/>
  <w15:chartTrackingRefBased/>
  <w15:docId w15:val="{2C67D7F3-5263-49A4-8526-A65F8D05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BD5"/>
    <w:pPr>
      <w:spacing w:after="80" w:line="259" w:lineRule="auto"/>
      <w:ind w:firstLine="709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49F"/>
    <w:pPr>
      <w:keepNext/>
      <w:keepLines/>
      <w:spacing w:before="140" w:after="60"/>
      <w:ind w:firstLine="0"/>
      <w:outlineLvl w:val="0"/>
    </w:pPr>
    <w:rPr>
      <w:rFonts w:eastAsiaTheme="majorEastAsia" w:cstheme="majorBidi"/>
      <w:b/>
      <w:color w:val="000000" w:themeColor="text1"/>
      <w:sz w:val="2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49F"/>
    <w:pPr>
      <w:keepNext/>
      <w:keepLines/>
      <w:spacing w:before="140" w:after="60"/>
      <w:ind w:firstLine="0"/>
      <w:outlineLvl w:val="1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60D"/>
    <w:pPr>
      <w:keepNext/>
      <w:keepLines/>
      <w:spacing w:before="140" w:after="60"/>
      <w:ind w:firstLine="0"/>
      <w:outlineLvl w:val="2"/>
    </w:pPr>
    <w:rPr>
      <w:rFonts w:eastAsiaTheme="majorEastAsia" w:cstheme="majorBidi"/>
      <w:b/>
      <w:color w:val="0F4761" w:themeColor="accent1" w:themeShade="BF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49F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049F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60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60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7FD"/>
    <w:pPr>
      <w:tabs>
        <w:tab w:val="num" w:pos="360"/>
      </w:tabs>
      <w:contextualSpacing/>
    </w:pPr>
  </w:style>
  <w:style w:type="character" w:styleId="IntenseEmphasis">
    <w:name w:val="Intense Emphasis"/>
    <w:basedOn w:val="DefaultParagraphFont"/>
    <w:uiPriority w:val="21"/>
    <w:qFormat/>
    <w:rsid w:val="00633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6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2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B3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B3E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B2678"/>
    <w:pPr>
      <w:spacing w:before="100" w:beforeAutospacing="1" w:after="100" w:afterAutospacing="1" w:line="240" w:lineRule="auto"/>
      <w:ind w:firstLine="0"/>
    </w:pPr>
    <w:rPr>
      <w:rFonts w:cs="Times New Roman"/>
      <w:kern w:val="0"/>
      <w:lang w:eastAsia="bs-Latn-BA"/>
      <w14:ligatures w14:val="none"/>
    </w:rPr>
  </w:style>
  <w:style w:type="character" w:styleId="Strong">
    <w:name w:val="Strong"/>
    <w:basedOn w:val="DefaultParagraphFont"/>
    <w:uiPriority w:val="22"/>
    <w:qFormat/>
    <w:rsid w:val="004B2678"/>
    <w:rPr>
      <w:b/>
      <w:bCs/>
    </w:rPr>
  </w:style>
  <w:style w:type="character" w:styleId="Hyperlink">
    <w:name w:val="Hyperlink"/>
    <w:basedOn w:val="DefaultParagraphFont"/>
    <w:uiPriority w:val="99"/>
    <w:unhideWhenUsed/>
    <w:rsid w:val="008C17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7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D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1">
    <w:name w:val="List Bullet1"/>
    <w:basedOn w:val="Normal"/>
    <w:pPr>
      <w:numPr>
        <w:numId w:val="1"/>
      </w:numPr>
      <w:spacing w:after="40"/>
      <w:ind w:left="425" w:hanging="198"/>
    </w:pPr>
  </w:style>
  <w:style w:type="paragraph" w:customStyle="1" w:styleId="ListNumber1">
    <w:name w:val="List Number1"/>
    <w:basedOn w:val="Normal"/>
    <w:pPr>
      <w:tabs>
        <w:tab w:val="num" w:pos="720"/>
      </w:tabs>
      <w:spacing w:after="40"/>
      <w:ind w:left="425" w:hanging="1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%20BELMIN\UM%20LINK\UM%20LINK%20NOVO\TEMPLATE%20ZA%20ODLUKE%20DO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BAAE1-4400-4608-AA89-308D917A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ZA ODLUKE DOT</Template>
  <TotalTime>465</TotalTime>
  <Pages>6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Vijeće mladih Grada Tuzla</dc:creator>
  <cp:keywords/>
  <dc:description/>
  <cp:lastModifiedBy>VMGT</cp:lastModifiedBy>
  <cp:revision>1828</cp:revision>
  <dcterms:created xsi:type="dcterms:W3CDTF">2026-01-17T09:00:00Z</dcterms:created>
  <dcterms:modified xsi:type="dcterms:W3CDTF">2026-09-04T09:59:00Z</dcterms:modified>
</cp:coreProperties>
</file>